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82E485" w14:textId="77777777" w:rsidR="00E93F97" w:rsidRDefault="00E93F97" w:rsidP="0079169B">
      <w:pPr>
        <w:jc w:val="left"/>
        <w:rPr>
          <w:rFonts w:ascii="Arial" w:hAnsi="Arial" w:cs="Arial"/>
          <w:b/>
          <w:sz w:val="22"/>
          <w:szCs w:val="22"/>
        </w:rPr>
      </w:pPr>
    </w:p>
    <w:p w14:paraId="6085A392" w14:textId="1E874826" w:rsidR="008A4182" w:rsidRPr="008C50ED" w:rsidRDefault="008A4182" w:rsidP="00B05177">
      <w:pPr>
        <w:rPr>
          <w:rFonts w:ascii="Arial" w:hAnsi="Arial" w:cs="Arial"/>
          <w:b/>
          <w:sz w:val="22"/>
          <w:szCs w:val="22"/>
        </w:rPr>
      </w:pPr>
      <w:r w:rsidRPr="008C50ED">
        <w:rPr>
          <w:rFonts w:ascii="Arial" w:hAnsi="Arial" w:cs="Arial"/>
          <w:b/>
          <w:sz w:val="22"/>
          <w:szCs w:val="22"/>
        </w:rPr>
        <w:t>PIANI REGIONALI DI INTERVENTI ANTISISMICI</w:t>
      </w:r>
      <w:r w:rsidR="00B130DB" w:rsidRPr="008C50ED">
        <w:rPr>
          <w:rFonts w:ascii="Arial" w:hAnsi="Arial" w:cs="Arial"/>
          <w:b/>
          <w:sz w:val="22"/>
          <w:szCs w:val="22"/>
        </w:rPr>
        <w:t xml:space="preserve"> </w:t>
      </w:r>
      <w:r w:rsidRPr="008C50ED">
        <w:rPr>
          <w:rFonts w:ascii="Arial" w:hAnsi="Arial" w:cs="Arial"/>
          <w:b/>
          <w:sz w:val="22"/>
          <w:szCs w:val="22"/>
        </w:rPr>
        <w:t>SU EDIFICI “STRATEGICI” AI FINI DI</w:t>
      </w:r>
      <w:r w:rsidR="00E93F97" w:rsidRPr="008C50ED">
        <w:rPr>
          <w:rFonts w:ascii="Arial" w:hAnsi="Arial" w:cs="Arial"/>
          <w:b/>
          <w:sz w:val="22"/>
          <w:szCs w:val="22"/>
        </w:rPr>
        <w:t xml:space="preserve"> PROTEZIONE CIVILE </w:t>
      </w:r>
      <w:r w:rsidR="00A01F4E" w:rsidRPr="008C50ED">
        <w:rPr>
          <w:rFonts w:ascii="Arial" w:hAnsi="Arial" w:cs="Arial"/>
          <w:b/>
          <w:sz w:val="22"/>
          <w:szCs w:val="22"/>
        </w:rPr>
        <w:t>DI CUI ALL’</w:t>
      </w:r>
      <w:r w:rsidRPr="008C50ED">
        <w:rPr>
          <w:rFonts w:ascii="Arial" w:hAnsi="Arial" w:cs="Arial"/>
          <w:b/>
          <w:sz w:val="22"/>
          <w:szCs w:val="22"/>
        </w:rPr>
        <w:t>ART. 11 D</w:t>
      </w:r>
      <w:r w:rsidR="00A01F4E" w:rsidRPr="008C50ED">
        <w:rPr>
          <w:rFonts w:ascii="Arial" w:hAnsi="Arial" w:cs="Arial"/>
          <w:b/>
          <w:sz w:val="22"/>
          <w:szCs w:val="22"/>
        </w:rPr>
        <w:t>.L.</w:t>
      </w:r>
      <w:r w:rsidRPr="008C50ED">
        <w:rPr>
          <w:rFonts w:ascii="Arial" w:hAnsi="Arial" w:cs="Arial"/>
          <w:b/>
          <w:sz w:val="22"/>
          <w:szCs w:val="22"/>
        </w:rPr>
        <w:t xml:space="preserve"> 39/2009</w:t>
      </w:r>
    </w:p>
    <w:p w14:paraId="01E10F67" w14:textId="77777777" w:rsidR="00227020" w:rsidRDefault="00227020" w:rsidP="00B05177">
      <w:pPr>
        <w:rPr>
          <w:rFonts w:ascii="Arial" w:hAnsi="Arial" w:cs="Arial"/>
          <w:b/>
          <w:u w:val="single"/>
        </w:rPr>
      </w:pPr>
    </w:p>
    <w:p w14:paraId="3218A375" w14:textId="05B6D29E" w:rsidR="008F7FC4" w:rsidRPr="008A4182" w:rsidRDefault="008A4182" w:rsidP="00B05177">
      <w:pPr>
        <w:rPr>
          <w:rFonts w:ascii="Arial" w:hAnsi="Arial" w:cs="Arial"/>
          <w:b/>
          <w:u w:val="single"/>
        </w:rPr>
      </w:pPr>
      <w:r w:rsidRPr="008A4182">
        <w:rPr>
          <w:rFonts w:ascii="Arial" w:hAnsi="Arial" w:cs="Arial"/>
          <w:b/>
          <w:u w:val="single"/>
        </w:rPr>
        <w:t>RENDICONTO</w:t>
      </w:r>
      <w:r w:rsidR="00E93F97">
        <w:rPr>
          <w:rFonts w:ascii="Arial" w:hAnsi="Arial" w:cs="Arial"/>
          <w:b/>
          <w:u w:val="single"/>
        </w:rPr>
        <w:t xml:space="preserve"> FINALE</w:t>
      </w:r>
    </w:p>
    <w:p w14:paraId="76438C74" w14:textId="77777777" w:rsidR="008A4182" w:rsidRPr="00B05177" w:rsidRDefault="008A4182" w:rsidP="00227020">
      <w:pPr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2"/>
        <w:gridCol w:w="4776"/>
        <w:gridCol w:w="4322"/>
      </w:tblGrid>
      <w:tr w:rsidR="00C70416" w:rsidRPr="007E2BB8" w14:paraId="65F0CC36" w14:textId="77777777" w:rsidTr="00D5645A">
        <w:trPr>
          <w:trHeight w:val="397"/>
        </w:trPr>
        <w:tc>
          <w:tcPr>
            <w:tcW w:w="675" w:type="dxa"/>
            <w:shd w:val="clear" w:color="auto" w:fill="auto"/>
          </w:tcPr>
          <w:p w14:paraId="187043E4" w14:textId="77777777" w:rsidR="00C70416" w:rsidRPr="007E2BB8" w:rsidRDefault="00C70416" w:rsidP="001653B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96" w:type="dxa"/>
            <w:gridSpan w:val="2"/>
            <w:shd w:val="clear" w:color="auto" w:fill="auto"/>
            <w:vAlign w:val="center"/>
          </w:tcPr>
          <w:p w14:paraId="0001F3C0" w14:textId="26676F7D" w:rsidR="00C70416" w:rsidRPr="007E2BB8" w:rsidRDefault="00C70416" w:rsidP="001653B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DATI IDENTIFICATIVI </w:t>
            </w:r>
          </w:p>
        </w:tc>
      </w:tr>
      <w:tr w:rsidR="008F7FC4" w:rsidRPr="007E2BB8" w14:paraId="20E1B4DD" w14:textId="77777777" w:rsidTr="008C65E8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14:paraId="61D72E0D" w14:textId="77777777" w:rsidR="008F7FC4" w:rsidRPr="007E2BB8" w:rsidRDefault="008F7FC4" w:rsidP="00235FEC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7E2BB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170E88C9" w14:textId="77777777" w:rsidR="008F7FC4" w:rsidRPr="007E2BB8" w:rsidRDefault="008F7FC4" w:rsidP="00235FEC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E2BB8">
              <w:rPr>
                <w:rFonts w:ascii="Arial" w:hAnsi="Arial" w:cs="Arial"/>
                <w:sz w:val="22"/>
                <w:szCs w:val="22"/>
              </w:rPr>
              <w:t>Regione</w:t>
            </w:r>
          </w:p>
        </w:tc>
        <w:tc>
          <w:tcPr>
            <w:tcW w:w="4376" w:type="dxa"/>
            <w:shd w:val="clear" w:color="auto" w:fill="auto"/>
          </w:tcPr>
          <w:p w14:paraId="23A23541" w14:textId="77777777" w:rsidR="008F7FC4" w:rsidRPr="007E2BB8" w:rsidRDefault="008F7FC4" w:rsidP="001653B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F7FC4" w:rsidRPr="007E2BB8" w14:paraId="32DD1521" w14:textId="77777777" w:rsidTr="008C65E8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14:paraId="0DE4493F" w14:textId="77777777" w:rsidR="008F7FC4" w:rsidRPr="007E2BB8" w:rsidRDefault="008F7FC4" w:rsidP="00235FEC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7E2BB8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09DAA9E4" w14:textId="77777777" w:rsidR="008F7FC4" w:rsidRPr="007E2BB8" w:rsidRDefault="008F7FC4" w:rsidP="00235FEC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E2BB8">
              <w:rPr>
                <w:rFonts w:ascii="Arial" w:hAnsi="Arial" w:cs="Arial"/>
                <w:sz w:val="22"/>
                <w:szCs w:val="22"/>
              </w:rPr>
              <w:t>Comune</w:t>
            </w:r>
          </w:p>
        </w:tc>
        <w:tc>
          <w:tcPr>
            <w:tcW w:w="4376" w:type="dxa"/>
            <w:shd w:val="clear" w:color="auto" w:fill="auto"/>
          </w:tcPr>
          <w:p w14:paraId="24B4458E" w14:textId="77777777" w:rsidR="008F7FC4" w:rsidRPr="007E2BB8" w:rsidRDefault="008F7FC4" w:rsidP="001653B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F7FC4" w:rsidRPr="007E2BB8" w14:paraId="42AB6369" w14:textId="77777777" w:rsidTr="008C65E8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14:paraId="668063D5" w14:textId="77777777" w:rsidR="008F7FC4" w:rsidRPr="007E2BB8" w:rsidRDefault="008F7FC4" w:rsidP="00235FEC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7E2BB8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6682E234" w14:textId="77777777" w:rsidR="008F7FC4" w:rsidRPr="007E2BB8" w:rsidRDefault="008F7FC4" w:rsidP="00235FEC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E2BB8">
              <w:rPr>
                <w:rFonts w:ascii="Arial" w:hAnsi="Arial" w:cs="Arial"/>
                <w:sz w:val="22"/>
                <w:szCs w:val="22"/>
              </w:rPr>
              <w:t>Località</w:t>
            </w:r>
          </w:p>
        </w:tc>
        <w:tc>
          <w:tcPr>
            <w:tcW w:w="4376" w:type="dxa"/>
            <w:shd w:val="clear" w:color="auto" w:fill="auto"/>
          </w:tcPr>
          <w:p w14:paraId="462CE073" w14:textId="77777777" w:rsidR="008F7FC4" w:rsidRPr="007E2BB8" w:rsidRDefault="008F7FC4" w:rsidP="001653B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F7FC4" w:rsidRPr="007E2BB8" w14:paraId="12B5781A" w14:textId="77777777" w:rsidTr="008C65E8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14:paraId="44117F7F" w14:textId="77777777" w:rsidR="008F7FC4" w:rsidRPr="007E2BB8" w:rsidRDefault="008F7FC4" w:rsidP="00235FEC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7E2BB8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6E55087F" w14:textId="77777777" w:rsidR="008F7FC4" w:rsidRPr="007E2BB8" w:rsidRDefault="008F7FC4" w:rsidP="00EE08D8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E2BB8">
              <w:rPr>
                <w:rFonts w:ascii="Arial" w:hAnsi="Arial" w:cs="Arial"/>
                <w:sz w:val="22"/>
                <w:szCs w:val="22"/>
              </w:rPr>
              <w:t xml:space="preserve">Denominazione </w:t>
            </w:r>
            <w:r w:rsidR="00EE08D8">
              <w:rPr>
                <w:rFonts w:ascii="Arial" w:hAnsi="Arial" w:cs="Arial"/>
                <w:sz w:val="22"/>
                <w:szCs w:val="22"/>
              </w:rPr>
              <w:t>edificio</w:t>
            </w:r>
          </w:p>
        </w:tc>
        <w:tc>
          <w:tcPr>
            <w:tcW w:w="4376" w:type="dxa"/>
            <w:shd w:val="clear" w:color="auto" w:fill="auto"/>
          </w:tcPr>
          <w:p w14:paraId="4F33D66A" w14:textId="77777777" w:rsidR="008F7FC4" w:rsidRPr="007E2BB8" w:rsidRDefault="008F7FC4" w:rsidP="001653B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F7FC4" w:rsidRPr="007E2BB8" w14:paraId="737DC349" w14:textId="77777777" w:rsidTr="008C65E8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14:paraId="56CD3DE2" w14:textId="77777777" w:rsidR="008F7FC4" w:rsidRPr="007E2BB8" w:rsidRDefault="008F7FC4" w:rsidP="00235FEC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7E2BB8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1ACBE909" w14:textId="77777777" w:rsidR="008F7FC4" w:rsidRPr="007E2BB8" w:rsidRDefault="008F7FC4" w:rsidP="00235FEC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E2BB8">
              <w:rPr>
                <w:rFonts w:ascii="Arial" w:hAnsi="Arial" w:cs="Arial"/>
                <w:sz w:val="22"/>
                <w:szCs w:val="22"/>
              </w:rPr>
              <w:t>Indirizzo</w:t>
            </w:r>
          </w:p>
        </w:tc>
        <w:tc>
          <w:tcPr>
            <w:tcW w:w="4376" w:type="dxa"/>
            <w:shd w:val="clear" w:color="auto" w:fill="auto"/>
          </w:tcPr>
          <w:p w14:paraId="1BB7C142" w14:textId="77777777" w:rsidR="008F7FC4" w:rsidRPr="007E2BB8" w:rsidRDefault="008F7FC4" w:rsidP="001653B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08D8" w:rsidRPr="007E2BB8" w14:paraId="4675E077" w14:textId="77777777" w:rsidTr="008C65E8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14:paraId="3AB9BE35" w14:textId="77777777" w:rsidR="00EE08D8" w:rsidRPr="007E2BB8" w:rsidRDefault="00EE08D8" w:rsidP="00235FEC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02C2C64F" w14:textId="77777777" w:rsidR="00EE08D8" w:rsidRPr="007E2BB8" w:rsidRDefault="00EE08D8" w:rsidP="00E93F97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Funzione strategica o rilevante </w:t>
            </w:r>
            <w:r w:rsidR="00A01F4E" w:rsidRPr="004136D9"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(1)</w:t>
            </w:r>
          </w:p>
        </w:tc>
        <w:tc>
          <w:tcPr>
            <w:tcW w:w="4376" w:type="dxa"/>
            <w:shd w:val="clear" w:color="auto" w:fill="auto"/>
          </w:tcPr>
          <w:p w14:paraId="053E6A04" w14:textId="77777777" w:rsidR="00EE08D8" w:rsidRPr="007E2BB8" w:rsidRDefault="00EE08D8" w:rsidP="001653B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F7FC4" w:rsidRPr="007E2BB8" w14:paraId="3B4919F0" w14:textId="77777777" w:rsidTr="008C65E8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14:paraId="33310ADE" w14:textId="77777777" w:rsidR="008F7FC4" w:rsidRPr="007E2BB8" w:rsidRDefault="00EE08D8" w:rsidP="00235FEC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7B7AA270" w14:textId="77777777" w:rsidR="008F7FC4" w:rsidRPr="001C07B7" w:rsidRDefault="008F7FC4" w:rsidP="00235FEC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C07B7">
              <w:rPr>
                <w:rFonts w:ascii="Arial" w:hAnsi="Arial" w:cs="Arial"/>
                <w:sz w:val="22"/>
                <w:szCs w:val="22"/>
              </w:rPr>
              <w:t>Nome e Cognome RUP</w:t>
            </w:r>
          </w:p>
        </w:tc>
        <w:tc>
          <w:tcPr>
            <w:tcW w:w="4376" w:type="dxa"/>
            <w:shd w:val="clear" w:color="auto" w:fill="auto"/>
          </w:tcPr>
          <w:p w14:paraId="2AB6A0F1" w14:textId="77777777" w:rsidR="008F7FC4" w:rsidRPr="007E2BB8" w:rsidRDefault="008F7FC4" w:rsidP="001653B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F7FC4" w:rsidRPr="007E2BB8" w14:paraId="4F491DC1" w14:textId="77777777" w:rsidTr="008C65E8">
        <w:trPr>
          <w:trHeight w:val="454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74E499" w14:textId="77777777" w:rsidR="008F7FC4" w:rsidRPr="007E2BB8" w:rsidRDefault="00EE08D8" w:rsidP="00235FEC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2CEAC" w14:textId="77777777" w:rsidR="008F7FC4" w:rsidRPr="001C07B7" w:rsidRDefault="008F7FC4" w:rsidP="00235FEC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C07B7">
              <w:rPr>
                <w:rFonts w:ascii="Arial" w:hAnsi="Arial" w:cs="Arial"/>
                <w:sz w:val="22"/>
                <w:szCs w:val="22"/>
              </w:rPr>
              <w:t>Nome e Cognome progettista strutture</w:t>
            </w:r>
          </w:p>
        </w:tc>
        <w:tc>
          <w:tcPr>
            <w:tcW w:w="4376" w:type="dxa"/>
            <w:tcBorders>
              <w:bottom w:val="single" w:sz="4" w:space="0" w:color="auto"/>
            </w:tcBorders>
            <w:shd w:val="clear" w:color="auto" w:fill="auto"/>
          </w:tcPr>
          <w:p w14:paraId="006F7787" w14:textId="77777777" w:rsidR="008F7FC4" w:rsidRPr="007E2BB8" w:rsidRDefault="008F7FC4" w:rsidP="001653B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417E" w:rsidRPr="007E2BB8" w14:paraId="2A7508FF" w14:textId="77777777" w:rsidTr="008C65E8">
        <w:trPr>
          <w:trHeight w:val="454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EA8DE3" w14:textId="4102C789" w:rsidR="0060417E" w:rsidRDefault="0060417E" w:rsidP="00235FEC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1EFBD" w14:textId="08550739" w:rsidR="0060417E" w:rsidRPr="001C07B7" w:rsidRDefault="0060417E" w:rsidP="0060417E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C07B7">
              <w:rPr>
                <w:rFonts w:ascii="Arial" w:hAnsi="Arial" w:cs="Arial"/>
                <w:sz w:val="22"/>
                <w:szCs w:val="22"/>
              </w:rPr>
              <w:t xml:space="preserve">Nome e Cognome progettista </w:t>
            </w:r>
            <w:r>
              <w:rPr>
                <w:rFonts w:ascii="Arial" w:hAnsi="Arial" w:cs="Arial"/>
                <w:sz w:val="22"/>
                <w:szCs w:val="22"/>
              </w:rPr>
              <w:t>architettonico</w:t>
            </w:r>
          </w:p>
        </w:tc>
        <w:tc>
          <w:tcPr>
            <w:tcW w:w="4376" w:type="dxa"/>
            <w:tcBorders>
              <w:bottom w:val="single" w:sz="4" w:space="0" w:color="auto"/>
            </w:tcBorders>
            <w:shd w:val="clear" w:color="auto" w:fill="auto"/>
          </w:tcPr>
          <w:p w14:paraId="5767214A" w14:textId="77777777" w:rsidR="0060417E" w:rsidRPr="007E2BB8" w:rsidRDefault="0060417E" w:rsidP="001653B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F7FC4" w:rsidRPr="00776289" w14:paraId="0D54EB9F" w14:textId="77777777" w:rsidTr="00D85C1B">
        <w:trPr>
          <w:trHeight w:val="348"/>
        </w:trPr>
        <w:tc>
          <w:tcPr>
            <w:tcW w:w="675" w:type="dxa"/>
            <w:tcBorders>
              <w:left w:val="nil"/>
              <w:right w:val="nil"/>
            </w:tcBorders>
            <w:shd w:val="clear" w:color="auto" w:fill="auto"/>
          </w:tcPr>
          <w:p w14:paraId="4307594B" w14:textId="77777777" w:rsidR="008F7FC4" w:rsidRPr="00DB77D8" w:rsidRDefault="008F7FC4" w:rsidP="0077628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  <w:shd w:val="clear" w:color="auto" w:fill="auto"/>
          </w:tcPr>
          <w:p w14:paraId="0BF971EF" w14:textId="77777777" w:rsidR="008C50ED" w:rsidRPr="00DB77D8" w:rsidRDefault="008C50ED" w:rsidP="0077628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6" w:type="dxa"/>
            <w:tcBorders>
              <w:left w:val="nil"/>
              <w:right w:val="nil"/>
            </w:tcBorders>
            <w:shd w:val="clear" w:color="auto" w:fill="auto"/>
          </w:tcPr>
          <w:p w14:paraId="7B948F93" w14:textId="77777777" w:rsidR="008F7FC4" w:rsidRPr="00DB77D8" w:rsidRDefault="008F7FC4" w:rsidP="0077628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0416" w:rsidRPr="007E2BB8" w14:paraId="320D52A5" w14:textId="77777777" w:rsidTr="00365DF0">
        <w:trPr>
          <w:trHeight w:val="454"/>
        </w:trPr>
        <w:tc>
          <w:tcPr>
            <w:tcW w:w="675" w:type="dxa"/>
            <w:shd w:val="clear" w:color="auto" w:fill="auto"/>
          </w:tcPr>
          <w:p w14:paraId="0DDFF7ED" w14:textId="77777777" w:rsidR="00C70416" w:rsidRPr="007E2BB8" w:rsidRDefault="00C70416" w:rsidP="001653B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96" w:type="dxa"/>
            <w:gridSpan w:val="2"/>
            <w:shd w:val="clear" w:color="auto" w:fill="auto"/>
            <w:vAlign w:val="center"/>
          </w:tcPr>
          <w:p w14:paraId="2907F9F7" w14:textId="1CC85874" w:rsidR="00C70416" w:rsidRPr="007E2BB8" w:rsidRDefault="00C70416" w:rsidP="001653B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FINANZIAMENTO</w:t>
            </w:r>
          </w:p>
        </w:tc>
      </w:tr>
      <w:tr w:rsidR="0060417E" w:rsidRPr="007E2BB8" w14:paraId="2B4E4D44" w14:textId="77777777" w:rsidTr="008C65E8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14:paraId="44285C95" w14:textId="2D5B4100" w:rsidR="0060417E" w:rsidRPr="007E2BB8" w:rsidRDefault="0060417E" w:rsidP="007775D8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5B749565" w14:textId="77777777" w:rsidR="0060417E" w:rsidRPr="007E2BB8" w:rsidRDefault="0060417E" w:rsidP="007775D8">
            <w:pPr>
              <w:spacing w:before="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1C07B7">
              <w:rPr>
                <w:rFonts w:ascii="Arial" w:hAnsi="Arial" w:cs="Arial"/>
                <w:sz w:val="22"/>
                <w:szCs w:val="22"/>
              </w:rPr>
              <w:t>Ente Attuatore</w:t>
            </w:r>
          </w:p>
        </w:tc>
        <w:tc>
          <w:tcPr>
            <w:tcW w:w="4376" w:type="dxa"/>
            <w:shd w:val="clear" w:color="auto" w:fill="auto"/>
          </w:tcPr>
          <w:p w14:paraId="229438A8" w14:textId="77777777" w:rsidR="0060417E" w:rsidRPr="007E2BB8" w:rsidRDefault="0060417E" w:rsidP="007775D8">
            <w:pPr>
              <w:spacing w:befor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417E" w:rsidRPr="007E2BB8" w14:paraId="213B87C9" w14:textId="77777777" w:rsidTr="008C65E8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14:paraId="75F6E112" w14:textId="20D962E9" w:rsidR="0060417E" w:rsidRPr="007E2BB8" w:rsidRDefault="0060417E" w:rsidP="007775D8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1B2578A9" w14:textId="77777777" w:rsidR="0060417E" w:rsidRPr="007E2BB8" w:rsidRDefault="0060417E" w:rsidP="007775D8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E2BB8">
              <w:rPr>
                <w:rFonts w:ascii="Arial" w:hAnsi="Arial" w:cs="Arial"/>
                <w:sz w:val="22"/>
                <w:szCs w:val="22"/>
              </w:rPr>
              <w:t>Annualità di finanziamento</w:t>
            </w:r>
          </w:p>
        </w:tc>
        <w:tc>
          <w:tcPr>
            <w:tcW w:w="4376" w:type="dxa"/>
            <w:shd w:val="clear" w:color="auto" w:fill="auto"/>
            <w:vAlign w:val="center"/>
          </w:tcPr>
          <w:p w14:paraId="0792AE76" w14:textId="77777777" w:rsidR="0060417E" w:rsidRPr="007E2BB8" w:rsidRDefault="0060417E" w:rsidP="007775D8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417E" w:rsidRPr="007E2BB8" w14:paraId="7A6D29FE" w14:textId="77777777" w:rsidTr="008C65E8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14:paraId="03D4F63A" w14:textId="4EB44A2D" w:rsidR="0060417E" w:rsidRPr="007E2BB8" w:rsidRDefault="0060417E" w:rsidP="007775D8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7E2BB8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1BF6B822" w14:textId="77777777" w:rsidR="0060417E" w:rsidRPr="007E2BB8" w:rsidRDefault="0060417E" w:rsidP="007775D8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O.C.D.P.C. </w:t>
            </w:r>
            <w:r w:rsidRPr="007E2BB8">
              <w:rPr>
                <w:rFonts w:ascii="Arial" w:hAnsi="Arial" w:cs="Arial"/>
                <w:sz w:val="22"/>
                <w:szCs w:val="22"/>
              </w:rPr>
              <w:t>di riferimento</w:t>
            </w:r>
          </w:p>
        </w:tc>
        <w:tc>
          <w:tcPr>
            <w:tcW w:w="4376" w:type="dxa"/>
            <w:shd w:val="clear" w:color="auto" w:fill="auto"/>
            <w:vAlign w:val="center"/>
          </w:tcPr>
          <w:p w14:paraId="6302B881" w14:textId="77777777" w:rsidR="0060417E" w:rsidRPr="007E2BB8" w:rsidRDefault="0060417E" w:rsidP="007775D8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417E" w:rsidRPr="007E2BB8" w14:paraId="21BBDC57" w14:textId="77777777" w:rsidTr="008C65E8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14:paraId="48F0DC26" w14:textId="758E8FC3" w:rsidR="0060417E" w:rsidRPr="007E2BB8" w:rsidRDefault="0060417E" w:rsidP="00EE08D8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7E2BB8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5B3A86C7" w14:textId="77777777" w:rsidR="0060417E" w:rsidRPr="007E2BB8" w:rsidRDefault="0060417E" w:rsidP="007775D8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D.G.R.</w:t>
            </w:r>
            <w:r w:rsidRPr="007E2BB8">
              <w:rPr>
                <w:rFonts w:ascii="Arial" w:hAnsi="Arial" w:cs="Arial"/>
                <w:sz w:val="22"/>
                <w:szCs w:val="22"/>
              </w:rPr>
              <w:t xml:space="preserve"> di finanziamento</w:t>
            </w:r>
          </w:p>
        </w:tc>
        <w:tc>
          <w:tcPr>
            <w:tcW w:w="4376" w:type="dxa"/>
            <w:shd w:val="clear" w:color="auto" w:fill="auto"/>
            <w:vAlign w:val="center"/>
          </w:tcPr>
          <w:p w14:paraId="6F516C7D" w14:textId="77777777" w:rsidR="0060417E" w:rsidRPr="007E2BB8" w:rsidRDefault="0060417E" w:rsidP="007775D8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417E" w:rsidRPr="007E2BB8" w14:paraId="547F0BF9" w14:textId="77777777" w:rsidTr="008C65E8">
        <w:trPr>
          <w:trHeight w:val="454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539E28" w14:textId="792E2FDC" w:rsidR="0060417E" w:rsidRPr="007E2BB8" w:rsidRDefault="0060417E" w:rsidP="00EE08D8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7318C" w14:textId="1985F4D5" w:rsidR="0060417E" w:rsidRPr="001C07B7" w:rsidRDefault="0060417E" w:rsidP="0060417E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Indici</w:t>
            </w:r>
            <w:r w:rsidRPr="007E2BB8">
              <w:rPr>
                <w:rFonts w:ascii="Arial" w:hAnsi="Arial" w:cs="Arial"/>
                <w:sz w:val="22"/>
                <w:szCs w:val="22"/>
              </w:rPr>
              <w:t xml:space="preserve"> di rischio </w:t>
            </w:r>
            <w:r>
              <w:rPr>
                <w:rFonts w:ascii="Arial" w:hAnsi="Arial" w:cs="Arial"/>
                <w:sz w:val="22"/>
                <w:szCs w:val="22"/>
              </w:rPr>
              <w:t>edificio (da DGR)</w:t>
            </w:r>
            <w:r w:rsidRPr="007E2BB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136D9"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2</w:t>
            </w:r>
            <w:r w:rsidRPr="004136D9"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43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64AE48" w14:textId="2B668E65" w:rsidR="0060417E" w:rsidRPr="007E2BB8" w:rsidRDefault="0060417E" w:rsidP="00B05177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620A6">
              <w:rPr>
                <w:rFonts w:ascii="Arial" w:hAnsi="Arial" w:cs="Arial"/>
                <w:sz w:val="32"/>
                <w:szCs w:val="32"/>
              </w:rPr>
              <w:sym w:font="Symbol" w:char="F061"/>
            </w:r>
            <w:r w:rsidRPr="00E620A6">
              <w:rPr>
                <w:rFonts w:ascii="Arial" w:hAnsi="Arial" w:cs="Arial"/>
                <w:sz w:val="14"/>
                <w:szCs w:val="14"/>
              </w:rPr>
              <w:t>SLV</w:t>
            </w:r>
            <w:r>
              <w:rPr>
                <w:rFonts w:ascii="Arial" w:hAnsi="Arial" w:cs="Arial"/>
                <w:sz w:val="14"/>
                <w:szCs w:val="14"/>
              </w:rPr>
              <w:t xml:space="preserve"> …………………            </w:t>
            </w:r>
            <w:r w:rsidRPr="00E620A6">
              <w:rPr>
                <w:rFonts w:ascii="Arial" w:hAnsi="Arial" w:cs="Arial"/>
                <w:sz w:val="32"/>
                <w:szCs w:val="32"/>
              </w:rPr>
              <w:sym w:font="Symbol" w:char="F061"/>
            </w:r>
            <w:r>
              <w:rPr>
                <w:rFonts w:ascii="Arial" w:hAnsi="Arial" w:cs="Arial"/>
                <w:sz w:val="14"/>
                <w:szCs w:val="14"/>
              </w:rPr>
              <w:t>SLD …………………</w:t>
            </w:r>
          </w:p>
        </w:tc>
      </w:tr>
      <w:tr w:rsidR="00C66660" w:rsidRPr="007E2BB8" w14:paraId="1F8277F2" w14:textId="77777777" w:rsidTr="00C66660">
        <w:trPr>
          <w:trHeight w:val="427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E07978" w14:textId="2B931FDD" w:rsidR="00C66660" w:rsidRPr="007E2BB8" w:rsidRDefault="00C66660" w:rsidP="00EE08D8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7E2BB8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A0DE5D" w14:textId="33091B43" w:rsidR="00C66660" w:rsidRPr="001C07B7" w:rsidRDefault="00C66660" w:rsidP="00B05177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Volume edificio originario (da DGR) in mc</w:t>
            </w:r>
          </w:p>
        </w:tc>
        <w:tc>
          <w:tcPr>
            <w:tcW w:w="43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7F7398" w14:textId="162C0CC9" w:rsidR="00C66660" w:rsidRPr="007E2BB8" w:rsidRDefault="00C66660" w:rsidP="00871102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6660" w:rsidRPr="007E2BB8" w14:paraId="5C23B6C3" w14:textId="77777777" w:rsidTr="008B0DA6">
        <w:trPr>
          <w:trHeight w:val="634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00C2DB" w14:textId="463A2971" w:rsidR="00C66660" w:rsidRPr="007E2BB8" w:rsidRDefault="00C66660" w:rsidP="00EE08D8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402FD1" w14:textId="73CE2CCF" w:rsidR="00C66660" w:rsidRPr="001C07B7" w:rsidRDefault="00C66660" w:rsidP="00B05177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C07B7">
              <w:rPr>
                <w:rFonts w:ascii="Arial" w:hAnsi="Arial" w:cs="Arial"/>
                <w:sz w:val="22"/>
                <w:szCs w:val="22"/>
              </w:rPr>
              <w:t xml:space="preserve">Importo finanziato </w:t>
            </w:r>
            <w:r>
              <w:rPr>
                <w:rFonts w:ascii="Arial" w:hAnsi="Arial" w:cs="Arial"/>
                <w:sz w:val="22"/>
                <w:szCs w:val="22"/>
              </w:rPr>
              <w:t>a carico dello Stato</w:t>
            </w:r>
          </w:p>
        </w:tc>
        <w:tc>
          <w:tcPr>
            <w:tcW w:w="4376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87719C1" w14:textId="77777777" w:rsidR="00C66660" w:rsidRPr="007E2BB8" w:rsidRDefault="00C66660" w:rsidP="00B05177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E2BB8">
              <w:rPr>
                <w:rFonts w:ascii="Arial" w:hAnsi="Arial" w:cs="Arial"/>
                <w:sz w:val="22"/>
                <w:szCs w:val="22"/>
              </w:rPr>
              <w:t>Euro:</w:t>
            </w:r>
          </w:p>
        </w:tc>
      </w:tr>
      <w:tr w:rsidR="00C66660" w:rsidRPr="007E2BB8" w14:paraId="4151C17D" w14:textId="77777777" w:rsidTr="00056079">
        <w:trPr>
          <w:trHeight w:val="572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57F00B" w14:textId="4054AAD1" w:rsidR="00C66660" w:rsidRPr="007E2BB8" w:rsidRDefault="00C66660" w:rsidP="00EE08D8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A0A7E4" w14:textId="405C321D" w:rsidR="00C66660" w:rsidRPr="001C07B7" w:rsidRDefault="00C66660" w:rsidP="00B05177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Importo complessivo del progetto attuato</w:t>
            </w:r>
          </w:p>
        </w:tc>
        <w:tc>
          <w:tcPr>
            <w:tcW w:w="43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55C420" w14:textId="05B113A6" w:rsidR="00C66660" w:rsidRPr="007E2BB8" w:rsidRDefault="00C66660" w:rsidP="00B05177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E2BB8">
              <w:rPr>
                <w:rFonts w:ascii="Arial" w:hAnsi="Arial" w:cs="Arial"/>
                <w:sz w:val="22"/>
                <w:szCs w:val="22"/>
              </w:rPr>
              <w:t>Euro:</w:t>
            </w:r>
          </w:p>
        </w:tc>
      </w:tr>
      <w:tr w:rsidR="00C66660" w:rsidRPr="007E2BB8" w14:paraId="7DBBE4AC" w14:textId="77777777" w:rsidTr="008C65E8">
        <w:tc>
          <w:tcPr>
            <w:tcW w:w="675" w:type="dxa"/>
            <w:tcBorders>
              <w:left w:val="nil"/>
              <w:right w:val="nil"/>
            </w:tcBorders>
            <w:shd w:val="clear" w:color="auto" w:fill="auto"/>
          </w:tcPr>
          <w:p w14:paraId="612732C6" w14:textId="77777777" w:rsidR="00C66660" w:rsidRPr="00DB77D8" w:rsidRDefault="00C66660" w:rsidP="001653B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  <w:shd w:val="clear" w:color="auto" w:fill="auto"/>
          </w:tcPr>
          <w:p w14:paraId="37D3D143" w14:textId="77777777" w:rsidR="00C66660" w:rsidRPr="008C50ED" w:rsidRDefault="00C66660" w:rsidP="001653B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6" w:type="dxa"/>
            <w:tcBorders>
              <w:left w:val="nil"/>
              <w:right w:val="nil"/>
            </w:tcBorders>
            <w:shd w:val="clear" w:color="auto" w:fill="auto"/>
          </w:tcPr>
          <w:p w14:paraId="540FD06E" w14:textId="77777777" w:rsidR="00C66660" w:rsidRPr="00DB77D8" w:rsidRDefault="00C66660" w:rsidP="001653B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66660" w:rsidRPr="007E2BB8" w14:paraId="1DB8C149" w14:textId="77777777" w:rsidTr="00527FC5">
        <w:trPr>
          <w:trHeight w:val="724"/>
        </w:trPr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3EF620" w14:textId="484EDD83" w:rsidR="00C66660" w:rsidRPr="007E2BB8" w:rsidRDefault="00C66660" w:rsidP="00C66660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7515E5" w14:textId="09AF4F60" w:rsidR="00C66660" w:rsidRPr="007E2BB8" w:rsidRDefault="00C66660" w:rsidP="0060417E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E2BB8">
              <w:rPr>
                <w:rFonts w:ascii="Arial" w:hAnsi="Arial" w:cs="Arial"/>
                <w:sz w:val="22"/>
                <w:szCs w:val="22"/>
              </w:rPr>
              <w:t xml:space="preserve">Data </w:t>
            </w:r>
            <w:r>
              <w:rPr>
                <w:rFonts w:ascii="Arial" w:hAnsi="Arial" w:cs="Arial"/>
                <w:sz w:val="22"/>
                <w:szCs w:val="22"/>
              </w:rPr>
              <w:t xml:space="preserve">e protocollo di </w:t>
            </w:r>
            <w:r w:rsidRPr="007E2BB8">
              <w:rPr>
                <w:rFonts w:ascii="Arial" w:hAnsi="Arial" w:cs="Arial"/>
                <w:sz w:val="22"/>
                <w:szCs w:val="22"/>
              </w:rPr>
              <w:t>trasmissione del</w:t>
            </w:r>
            <w:r>
              <w:rPr>
                <w:rFonts w:ascii="Arial" w:hAnsi="Arial" w:cs="Arial"/>
                <w:sz w:val="22"/>
                <w:szCs w:val="22"/>
              </w:rPr>
              <w:t xml:space="preserve"> presente rendiconto finale (scadenza:_______)</w:t>
            </w:r>
            <w:r w:rsidRPr="007E2BB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136D9"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3</w:t>
            </w:r>
            <w:r w:rsidRPr="004136D9"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4376" w:type="dxa"/>
            <w:tcBorders>
              <w:top w:val="single" w:sz="4" w:space="0" w:color="auto"/>
            </w:tcBorders>
            <w:shd w:val="clear" w:color="auto" w:fill="auto"/>
          </w:tcPr>
          <w:p w14:paraId="6ED5DE29" w14:textId="77777777" w:rsidR="00C66660" w:rsidRPr="007E2BB8" w:rsidRDefault="00C66660" w:rsidP="00027B07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3DBC0B2" w14:textId="77777777" w:rsidR="00776289" w:rsidRPr="00776289" w:rsidRDefault="00776289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"/>
        <w:gridCol w:w="4785"/>
        <w:gridCol w:w="4334"/>
      </w:tblGrid>
      <w:tr w:rsidR="00056079" w:rsidRPr="007E2BB8" w14:paraId="432A316B" w14:textId="77777777" w:rsidTr="001F2BE9">
        <w:trPr>
          <w:trHeight w:val="397"/>
        </w:trPr>
        <w:tc>
          <w:tcPr>
            <w:tcW w:w="675" w:type="dxa"/>
            <w:shd w:val="clear" w:color="auto" w:fill="auto"/>
            <w:vAlign w:val="center"/>
          </w:tcPr>
          <w:p w14:paraId="2C409D16" w14:textId="77777777" w:rsidR="00056079" w:rsidRPr="007E2BB8" w:rsidRDefault="00056079" w:rsidP="001653B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96" w:type="dxa"/>
            <w:gridSpan w:val="2"/>
            <w:shd w:val="clear" w:color="auto" w:fill="auto"/>
            <w:vAlign w:val="center"/>
          </w:tcPr>
          <w:p w14:paraId="68E20D6E" w14:textId="45F4BB46" w:rsidR="00056079" w:rsidRPr="007E2BB8" w:rsidRDefault="00056079" w:rsidP="00C7041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INTERVENTO</w:t>
            </w:r>
          </w:p>
        </w:tc>
      </w:tr>
      <w:tr w:rsidR="00056079" w:rsidRPr="007E2BB8" w14:paraId="50038B89" w14:textId="77777777" w:rsidTr="008C65E8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14:paraId="44B6A465" w14:textId="2AD03B2B" w:rsidR="00056079" w:rsidRPr="007E2BB8" w:rsidRDefault="00056079" w:rsidP="00C66660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C66660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2DCD9E52" w14:textId="77777777" w:rsidR="00056079" w:rsidRPr="007E2BB8" w:rsidRDefault="00056079" w:rsidP="00EC2091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E2BB8">
              <w:rPr>
                <w:rFonts w:ascii="Arial" w:hAnsi="Arial" w:cs="Arial"/>
                <w:sz w:val="22"/>
                <w:szCs w:val="22"/>
              </w:rPr>
              <w:t xml:space="preserve">Tipo di intervento </w:t>
            </w:r>
            <w:r w:rsidRPr="00EC2091">
              <w:rPr>
                <w:rFonts w:ascii="Arial" w:hAnsi="Arial" w:cs="Arial"/>
                <w:sz w:val="16"/>
                <w:szCs w:val="16"/>
              </w:rPr>
              <w:t>(barrare la casella corrispondente)</w:t>
            </w:r>
          </w:p>
        </w:tc>
        <w:tc>
          <w:tcPr>
            <w:tcW w:w="4376" w:type="dxa"/>
            <w:shd w:val="clear" w:color="auto" w:fill="auto"/>
          </w:tcPr>
          <w:p w14:paraId="443F6B48" w14:textId="77777777" w:rsidR="00056079" w:rsidRPr="007E2BB8" w:rsidRDefault="00056079" w:rsidP="00B426DC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</w:t>
            </w:r>
          </w:p>
        </w:tc>
      </w:tr>
      <w:tr w:rsidR="00056079" w:rsidRPr="007E2BB8" w14:paraId="17E6C1F3" w14:textId="77777777" w:rsidTr="0060417E">
        <w:trPr>
          <w:trHeight w:val="559"/>
        </w:trPr>
        <w:tc>
          <w:tcPr>
            <w:tcW w:w="675" w:type="dxa"/>
            <w:shd w:val="clear" w:color="auto" w:fill="auto"/>
            <w:vAlign w:val="center"/>
          </w:tcPr>
          <w:p w14:paraId="330CF391" w14:textId="77777777" w:rsidR="00056079" w:rsidRPr="007E2BB8" w:rsidRDefault="00056079" w:rsidP="00C704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12E8D1A1" w14:textId="77777777" w:rsidR="00056079" w:rsidRPr="007C5F94" w:rsidRDefault="00056079" w:rsidP="0080573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C70416">
              <w:rPr>
                <w:rFonts w:ascii="Arial" w:hAnsi="Arial" w:cs="Arial"/>
                <w:sz w:val="32"/>
                <w:szCs w:val="32"/>
              </w:rPr>
              <w:sym w:font="Wingdings" w:char="F0A8"/>
            </w:r>
            <w:r w:rsidRPr="007C5F94">
              <w:rPr>
                <w:rFonts w:ascii="Arial" w:hAnsi="Arial" w:cs="Arial"/>
                <w:sz w:val="22"/>
                <w:szCs w:val="22"/>
              </w:rPr>
              <w:t xml:space="preserve"> Miglioramento sismico</w:t>
            </w:r>
          </w:p>
        </w:tc>
        <w:tc>
          <w:tcPr>
            <w:tcW w:w="4376" w:type="dxa"/>
            <w:shd w:val="clear" w:color="auto" w:fill="auto"/>
            <w:vAlign w:val="center"/>
          </w:tcPr>
          <w:p w14:paraId="08BEB9B3" w14:textId="6BA7BFB3" w:rsidR="00056079" w:rsidRPr="007E2BB8" w:rsidRDefault="00056079" w:rsidP="00871102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7E2BB8">
              <w:rPr>
                <w:rFonts w:ascii="Arial" w:hAnsi="Arial" w:cs="Arial"/>
                <w:sz w:val="22"/>
                <w:szCs w:val="22"/>
              </w:rPr>
              <w:t>Volume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Pr="007E2BB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136D9"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(</w:t>
            </w:r>
            <w:r w:rsidR="00C66660"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4</w:t>
            </w:r>
            <w:r w:rsidRPr="004136D9"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)</w:t>
            </w:r>
            <w:r w:rsidRPr="004151A4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7E2BB8">
              <w:rPr>
                <w:rFonts w:ascii="Arial" w:hAnsi="Arial" w:cs="Arial"/>
                <w:sz w:val="22"/>
                <w:szCs w:val="22"/>
              </w:rPr>
              <w:t>…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7E2BB8">
              <w:rPr>
                <w:rFonts w:ascii="Arial" w:hAnsi="Arial" w:cs="Arial"/>
                <w:sz w:val="22"/>
                <w:szCs w:val="22"/>
              </w:rPr>
              <w:t>…</w:t>
            </w:r>
            <w:r>
              <w:rPr>
                <w:rFonts w:ascii="Arial" w:hAnsi="Arial" w:cs="Arial"/>
                <w:sz w:val="22"/>
                <w:szCs w:val="22"/>
              </w:rPr>
              <w:t>…</w:t>
            </w:r>
            <w:r w:rsidRPr="007E2BB8">
              <w:rPr>
                <w:rFonts w:ascii="Arial" w:hAnsi="Arial" w:cs="Arial"/>
                <w:sz w:val="22"/>
                <w:szCs w:val="22"/>
              </w:rPr>
              <w:t>…………</w:t>
            </w:r>
          </w:p>
        </w:tc>
      </w:tr>
      <w:tr w:rsidR="00056079" w:rsidRPr="007E2BB8" w14:paraId="7BCCA3BF" w14:textId="77777777" w:rsidTr="0060417E">
        <w:trPr>
          <w:trHeight w:val="567"/>
        </w:trPr>
        <w:tc>
          <w:tcPr>
            <w:tcW w:w="675" w:type="dxa"/>
            <w:shd w:val="clear" w:color="auto" w:fill="auto"/>
            <w:vAlign w:val="center"/>
          </w:tcPr>
          <w:p w14:paraId="0AAB4A6B" w14:textId="77777777" w:rsidR="00056079" w:rsidRPr="007E2BB8" w:rsidRDefault="00056079" w:rsidP="00C70416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b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685294C1" w14:textId="77777777" w:rsidR="00056079" w:rsidRPr="007C5F94" w:rsidRDefault="00056079" w:rsidP="00C70416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70416">
              <w:rPr>
                <w:rFonts w:ascii="Arial" w:hAnsi="Arial" w:cs="Arial"/>
                <w:sz w:val="32"/>
                <w:szCs w:val="32"/>
              </w:rPr>
              <w:sym w:font="Wingdings" w:char="F0A8"/>
            </w:r>
            <w:r w:rsidRPr="007C5F94">
              <w:rPr>
                <w:rFonts w:ascii="Arial" w:hAnsi="Arial" w:cs="Arial"/>
                <w:sz w:val="22"/>
                <w:szCs w:val="22"/>
              </w:rPr>
              <w:t xml:space="preserve"> Adeguamento sismico</w:t>
            </w:r>
          </w:p>
        </w:tc>
        <w:tc>
          <w:tcPr>
            <w:tcW w:w="4376" w:type="dxa"/>
            <w:shd w:val="clear" w:color="auto" w:fill="auto"/>
            <w:vAlign w:val="center"/>
          </w:tcPr>
          <w:p w14:paraId="43219E8F" w14:textId="282E7157" w:rsidR="00056079" w:rsidRPr="007E2BB8" w:rsidRDefault="00056079" w:rsidP="00871102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E2BB8">
              <w:rPr>
                <w:rFonts w:ascii="Arial" w:hAnsi="Arial" w:cs="Arial"/>
                <w:sz w:val="22"/>
                <w:szCs w:val="22"/>
              </w:rPr>
              <w:t>Volume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Pr="007E2BB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151A4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="00871102" w:rsidRPr="004136D9"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(</w:t>
            </w:r>
            <w:r w:rsidR="00871102"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4</w:t>
            </w:r>
            <w:r w:rsidR="00871102" w:rsidRPr="004136D9"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)</w:t>
            </w:r>
            <w:r w:rsidR="00871102" w:rsidRPr="004151A4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="00871102" w:rsidRPr="007E2BB8">
              <w:rPr>
                <w:rFonts w:ascii="Arial" w:hAnsi="Arial" w:cs="Arial"/>
                <w:sz w:val="22"/>
                <w:szCs w:val="22"/>
              </w:rPr>
              <w:t>…</w:t>
            </w:r>
            <w:r w:rsidR="00871102">
              <w:rPr>
                <w:rFonts w:ascii="Arial" w:hAnsi="Arial" w:cs="Arial"/>
                <w:sz w:val="22"/>
                <w:szCs w:val="22"/>
              </w:rPr>
              <w:t>.</w:t>
            </w:r>
            <w:r w:rsidR="00871102" w:rsidRPr="007E2BB8">
              <w:rPr>
                <w:rFonts w:ascii="Arial" w:hAnsi="Arial" w:cs="Arial"/>
                <w:sz w:val="22"/>
                <w:szCs w:val="22"/>
              </w:rPr>
              <w:t>…</w:t>
            </w:r>
            <w:r w:rsidR="00871102">
              <w:rPr>
                <w:rFonts w:ascii="Arial" w:hAnsi="Arial" w:cs="Arial"/>
                <w:sz w:val="22"/>
                <w:szCs w:val="22"/>
              </w:rPr>
              <w:t>…</w:t>
            </w:r>
            <w:r w:rsidR="00871102" w:rsidRPr="007E2BB8">
              <w:rPr>
                <w:rFonts w:ascii="Arial" w:hAnsi="Arial" w:cs="Arial"/>
                <w:sz w:val="22"/>
                <w:szCs w:val="22"/>
              </w:rPr>
              <w:t>…………</w:t>
            </w:r>
          </w:p>
        </w:tc>
      </w:tr>
      <w:tr w:rsidR="00056079" w:rsidRPr="007E2BB8" w14:paraId="26C818A7" w14:textId="77777777" w:rsidTr="00527FC5">
        <w:trPr>
          <w:trHeight w:hRule="exact" w:val="1563"/>
        </w:trPr>
        <w:tc>
          <w:tcPr>
            <w:tcW w:w="675" w:type="dxa"/>
            <w:shd w:val="clear" w:color="auto" w:fill="auto"/>
            <w:vAlign w:val="center"/>
          </w:tcPr>
          <w:p w14:paraId="74B2C162" w14:textId="77777777" w:rsidR="00056079" w:rsidRPr="007E2BB8" w:rsidRDefault="00056079" w:rsidP="00C70416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08B1B521" w14:textId="77777777" w:rsidR="00056079" w:rsidRDefault="00056079" w:rsidP="00C70416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70416">
              <w:rPr>
                <w:rFonts w:ascii="Arial" w:hAnsi="Arial" w:cs="Arial"/>
                <w:sz w:val="32"/>
                <w:szCs w:val="32"/>
              </w:rPr>
              <w:sym w:font="Wingdings" w:char="F0A8"/>
            </w:r>
            <w:r w:rsidRPr="007C5F9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Nuova costruzione con demolizione e</w:t>
            </w:r>
          </w:p>
          <w:p w14:paraId="247E7574" w14:textId="77777777" w:rsidR="00056079" w:rsidRPr="007C5F94" w:rsidRDefault="00056079" w:rsidP="00C70416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7C5F94">
              <w:rPr>
                <w:rFonts w:ascii="Arial" w:hAnsi="Arial" w:cs="Arial"/>
                <w:sz w:val="22"/>
                <w:szCs w:val="22"/>
              </w:rPr>
              <w:t xml:space="preserve">ricostruzione in sito </w:t>
            </w:r>
          </w:p>
        </w:tc>
        <w:tc>
          <w:tcPr>
            <w:tcW w:w="4376" w:type="dxa"/>
            <w:shd w:val="clear" w:color="auto" w:fill="auto"/>
            <w:vAlign w:val="center"/>
          </w:tcPr>
          <w:p w14:paraId="226C9B0A" w14:textId="77777777" w:rsidR="00056079" w:rsidRDefault="00056079" w:rsidP="00C70416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E2BB8">
              <w:rPr>
                <w:rFonts w:ascii="Arial" w:hAnsi="Arial" w:cs="Arial"/>
                <w:sz w:val="22"/>
                <w:szCs w:val="22"/>
              </w:rPr>
              <w:t xml:space="preserve">Volume ante </w:t>
            </w:r>
            <w:proofErr w:type="gramStart"/>
            <w:r w:rsidRPr="007E2BB8">
              <w:rPr>
                <w:rFonts w:ascii="Arial" w:hAnsi="Arial" w:cs="Arial"/>
                <w:sz w:val="22"/>
                <w:szCs w:val="22"/>
              </w:rPr>
              <w:t>operam:</w:t>
            </w:r>
            <w:r w:rsidRPr="004151A4">
              <w:rPr>
                <w:rFonts w:ascii="Arial" w:hAnsi="Arial" w:cs="Arial"/>
                <w:color w:val="FF0000"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….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………….…..…</w:t>
            </w:r>
          </w:p>
          <w:p w14:paraId="3B849571" w14:textId="77777777" w:rsidR="00056079" w:rsidRPr="007E2BB8" w:rsidRDefault="00056079" w:rsidP="00C70416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58C139E8" w14:textId="6D71D5BC" w:rsidR="00056079" w:rsidRDefault="00056079" w:rsidP="00C70416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E2BB8">
              <w:rPr>
                <w:rFonts w:ascii="Arial" w:hAnsi="Arial" w:cs="Arial"/>
                <w:sz w:val="22"/>
                <w:szCs w:val="22"/>
              </w:rPr>
              <w:t xml:space="preserve">Volume ricostruito: </w:t>
            </w:r>
            <w:r w:rsidRPr="004136D9"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(</w:t>
            </w:r>
            <w:proofErr w:type="gramStart"/>
            <w:r w:rsidR="00871102"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5</w:t>
            </w:r>
            <w:r w:rsidRPr="004136D9"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)</w:t>
            </w:r>
            <w:r w:rsidRPr="007E2BB8">
              <w:rPr>
                <w:rFonts w:ascii="Arial" w:hAnsi="Arial" w:cs="Arial"/>
                <w:sz w:val="22"/>
                <w:szCs w:val="22"/>
              </w:rPr>
              <w:t>…</w:t>
            </w:r>
            <w:proofErr w:type="gramEnd"/>
            <w:r w:rsidRPr="007E2BB8">
              <w:rPr>
                <w:rFonts w:ascii="Arial" w:hAnsi="Arial" w:cs="Arial"/>
                <w:sz w:val="22"/>
                <w:szCs w:val="22"/>
              </w:rPr>
              <w:t>………………</w:t>
            </w:r>
            <w:r>
              <w:rPr>
                <w:rFonts w:ascii="Arial" w:hAnsi="Arial" w:cs="Arial"/>
                <w:sz w:val="22"/>
                <w:szCs w:val="22"/>
              </w:rPr>
              <w:t>..</w:t>
            </w:r>
            <w:r w:rsidRPr="007E2BB8">
              <w:rPr>
                <w:rFonts w:ascii="Arial" w:hAnsi="Arial" w:cs="Arial"/>
                <w:sz w:val="22"/>
                <w:szCs w:val="22"/>
              </w:rPr>
              <w:t>…</w:t>
            </w:r>
          </w:p>
          <w:p w14:paraId="15E18F53" w14:textId="77777777" w:rsidR="00056079" w:rsidRDefault="00056079" w:rsidP="00C70416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6865DC7A" w14:textId="76D9A024" w:rsidR="00056079" w:rsidRPr="007E2BB8" w:rsidRDefault="00056079" w:rsidP="00C70416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Differenza %.......................</w:t>
            </w:r>
          </w:p>
        </w:tc>
      </w:tr>
      <w:tr w:rsidR="00056079" w:rsidRPr="007E2BB8" w14:paraId="53DCEFE8" w14:textId="77777777" w:rsidTr="00527FC5">
        <w:trPr>
          <w:trHeight w:hRule="exact" w:val="1697"/>
        </w:trPr>
        <w:tc>
          <w:tcPr>
            <w:tcW w:w="675" w:type="dxa"/>
            <w:shd w:val="clear" w:color="auto" w:fill="auto"/>
            <w:vAlign w:val="center"/>
          </w:tcPr>
          <w:p w14:paraId="65667A75" w14:textId="77777777" w:rsidR="00056079" w:rsidRPr="007E2BB8" w:rsidRDefault="00056079" w:rsidP="000560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2774D8C3" w14:textId="094CD46F" w:rsidR="00056079" w:rsidRDefault="00056079" w:rsidP="008F7FC4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C70416">
              <w:rPr>
                <w:rFonts w:ascii="Arial" w:hAnsi="Arial" w:cs="Arial"/>
                <w:sz w:val="32"/>
                <w:szCs w:val="32"/>
              </w:rPr>
              <w:sym w:font="Wingdings" w:char="F0A8"/>
            </w:r>
            <w:r w:rsidRPr="00C70416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1C07B7">
              <w:rPr>
                <w:rFonts w:ascii="Arial" w:hAnsi="Arial" w:cs="Arial"/>
                <w:sz w:val="22"/>
                <w:szCs w:val="22"/>
              </w:rPr>
              <w:t xml:space="preserve">Nuova costruzione </w:t>
            </w:r>
            <w:r>
              <w:rPr>
                <w:rFonts w:ascii="Arial" w:hAnsi="Arial" w:cs="Arial"/>
                <w:sz w:val="22"/>
                <w:szCs w:val="22"/>
              </w:rPr>
              <w:t>(delocalizzazione)</w:t>
            </w:r>
          </w:p>
          <w:p w14:paraId="48AC66CA" w14:textId="77777777" w:rsidR="00056079" w:rsidRDefault="00056079" w:rsidP="008F7FC4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Pr="00C70416">
              <w:rPr>
                <w:rFonts w:ascii="Arial" w:hAnsi="Arial" w:cs="Arial"/>
                <w:sz w:val="32"/>
                <w:szCs w:val="32"/>
              </w:rPr>
              <w:sym w:font="Wingdings" w:char="F0A8"/>
            </w:r>
            <w:r w:rsidRPr="00C70416">
              <w:rPr>
                <w:rFonts w:ascii="Arial" w:hAnsi="Arial" w:cs="Arial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Con demolizione edificio esistente</w:t>
            </w:r>
          </w:p>
          <w:p w14:paraId="18F024D5" w14:textId="77777777" w:rsidR="00056079" w:rsidRPr="001C07B7" w:rsidRDefault="00056079" w:rsidP="007C5F94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Pr="00C70416">
              <w:rPr>
                <w:rFonts w:ascii="Arial" w:hAnsi="Arial" w:cs="Arial"/>
                <w:sz w:val="32"/>
                <w:szCs w:val="32"/>
              </w:rPr>
              <w:sym w:font="Wingdings" w:char="F0A8"/>
            </w:r>
            <w:r>
              <w:rPr>
                <w:rFonts w:ascii="Arial" w:hAnsi="Arial" w:cs="Arial"/>
                <w:sz w:val="22"/>
                <w:szCs w:val="22"/>
              </w:rPr>
              <w:t xml:space="preserve"> Senza demolizione edificio esistente</w:t>
            </w:r>
          </w:p>
        </w:tc>
        <w:tc>
          <w:tcPr>
            <w:tcW w:w="4376" w:type="dxa"/>
            <w:shd w:val="clear" w:color="auto" w:fill="auto"/>
            <w:vAlign w:val="center"/>
          </w:tcPr>
          <w:p w14:paraId="4FC1C3DD" w14:textId="77777777" w:rsidR="00056079" w:rsidRDefault="00056079" w:rsidP="007775D8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E2BB8">
              <w:rPr>
                <w:rFonts w:ascii="Arial" w:hAnsi="Arial" w:cs="Arial"/>
                <w:sz w:val="22"/>
                <w:szCs w:val="22"/>
              </w:rPr>
              <w:t>Volume ante operam: …………</w:t>
            </w:r>
            <w:r>
              <w:rPr>
                <w:rFonts w:ascii="Arial" w:hAnsi="Arial" w:cs="Arial"/>
                <w:sz w:val="22"/>
                <w:szCs w:val="22"/>
              </w:rPr>
              <w:t>…</w:t>
            </w:r>
            <w:r w:rsidRPr="007E2BB8">
              <w:rPr>
                <w:rFonts w:ascii="Arial" w:hAnsi="Arial" w:cs="Arial"/>
                <w:sz w:val="22"/>
                <w:szCs w:val="22"/>
              </w:rPr>
              <w:t>……….</w:t>
            </w:r>
          </w:p>
          <w:p w14:paraId="5783CFDF" w14:textId="77777777" w:rsidR="00056079" w:rsidRPr="007775D8" w:rsidRDefault="00056079" w:rsidP="007775D8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27C218C0" w14:textId="7716FDBA" w:rsidR="00056079" w:rsidRDefault="00056079" w:rsidP="007775D8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E2BB8">
              <w:rPr>
                <w:rFonts w:ascii="Arial" w:hAnsi="Arial" w:cs="Arial"/>
                <w:sz w:val="22"/>
                <w:szCs w:val="22"/>
              </w:rPr>
              <w:t xml:space="preserve">Volume ricostruito: </w:t>
            </w:r>
            <w:r w:rsidR="003E2A1D" w:rsidRPr="004136D9"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(</w:t>
            </w:r>
            <w:proofErr w:type="gramStart"/>
            <w:r w:rsidR="003E2A1D"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5</w:t>
            </w:r>
            <w:r w:rsidR="003E2A1D" w:rsidRPr="004136D9"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)</w:t>
            </w:r>
            <w:r w:rsidR="003E2A1D" w:rsidRPr="007E2BB8">
              <w:rPr>
                <w:rFonts w:ascii="Arial" w:hAnsi="Arial" w:cs="Arial"/>
                <w:sz w:val="22"/>
                <w:szCs w:val="22"/>
              </w:rPr>
              <w:t>…</w:t>
            </w:r>
            <w:proofErr w:type="gramEnd"/>
            <w:r w:rsidR="003E2A1D" w:rsidRPr="007E2BB8">
              <w:rPr>
                <w:rFonts w:ascii="Arial" w:hAnsi="Arial" w:cs="Arial"/>
                <w:sz w:val="22"/>
                <w:szCs w:val="22"/>
              </w:rPr>
              <w:t>………………</w:t>
            </w:r>
            <w:r w:rsidR="003E2A1D">
              <w:rPr>
                <w:rFonts w:ascii="Arial" w:hAnsi="Arial" w:cs="Arial"/>
                <w:sz w:val="22"/>
                <w:szCs w:val="22"/>
              </w:rPr>
              <w:t>..</w:t>
            </w:r>
            <w:r w:rsidR="003E2A1D" w:rsidRPr="007E2BB8">
              <w:rPr>
                <w:rFonts w:ascii="Arial" w:hAnsi="Arial" w:cs="Arial"/>
                <w:sz w:val="22"/>
                <w:szCs w:val="22"/>
              </w:rPr>
              <w:t>…</w:t>
            </w:r>
          </w:p>
          <w:p w14:paraId="0F7DCA1D" w14:textId="77777777" w:rsidR="00056079" w:rsidRDefault="00056079" w:rsidP="007775D8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76CA8F00" w14:textId="496B63DB" w:rsidR="00056079" w:rsidRPr="007E2BB8" w:rsidRDefault="00056079" w:rsidP="007775D8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Differenza % .......................</w:t>
            </w:r>
          </w:p>
        </w:tc>
      </w:tr>
      <w:tr w:rsidR="00C66660" w:rsidRPr="007E2BB8" w14:paraId="3DB8141E" w14:textId="77777777" w:rsidTr="008C65E8">
        <w:trPr>
          <w:trHeight w:hRule="exact" w:val="454"/>
        </w:trPr>
        <w:tc>
          <w:tcPr>
            <w:tcW w:w="675" w:type="dxa"/>
            <w:shd w:val="clear" w:color="auto" w:fill="auto"/>
            <w:vAlign w:val="center"/>
          </w:tcPr>
          <w:p w14:paraId="5DEC6954" w14:textId="5C6105FC" w:rsidR="00C66660" w:rsidRDefault="00C66660" w:rsidP="009D146E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51919162" w14:textId="46384E28" w:rsidR="00C66660" w:rsidRPr="001C07B7" w:rsidRDefault="00C66660" w:rsidP="003E2A1D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Normativa tecnica di riferimento </w:t>
            </w:r>
            <w:r w:rsidRPr="004136D9"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(</w:t>
            </w:r>
            <w:r w:rsidR="003E2A1D"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6</w:t>
            </w:r>
            <w:r w:rsidRPr="004136D9"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4376" w:type="dxa"/>
            <w:shd w:val="clear" w:color="auto" w:fill="auto"/>
            <w:vAlign w:val="center"/>
          </w:tcPr>
          <w:p w14:paraId="58833C95" w14:textId="77777777" w:rsidR="00C66660" w:rsidRPr="007E2BB8" w:rsidRDefault="00C66660" w:rsidP="007775D8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6660" w:rsidRPr="007E2BB8" w14:paraId="2E82BCA7" w14:textId="77777777" w:rsidTr="008C65E8">
        <w:trPr>
          <w:trHeight w:hRule="exact" w:val="454"/>
        </w:trPr>
        <w:tc>
          <w:tcPr>
            <w:tcW w:w="675" w:type="dxa"/>
            <w:shd w:val="clear" w:color="auto" w:fill="auto"/>
            <w:vAlign w:val="center"/>
          </w:tcPr>
          <w:p w14:paraId="3719F34D" w14:textId="112F805F" w:rsidR="00C66660" w:rsidRPr="008A4182" w:rsidRDefault="00C66660" w:rsidP="007847F9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7997AEB4" w14:textId="77777777" w:rsidR="00C66660" w:rsidRPr="008A4182" w:rsidRDefault="00C66660" w:rsidP="00EC2091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4182">
              <w:rPr>
                <w:rFonts w:ascii="Arial" w:hAnsi="Arial" w:cs="Arial"/>
                <w:sz w:val="22"/>
                <w:szCs w:val="22"/>
              </w:rPr>
              <w:t xml:space="preserve">Data e n° determina affidamento progetto </w:t>
            </w:r>
          </w:p>
        </w:tc>
        <w:tc>
          <w:tcPr>
            <w:tcW w:w="4376" w:type="dxa"/>
            <w:shd w:val="clear" w:color="auto" w:fill="auto"/>
            <w:vAlign w:val="center"/>
          </w:tcPr>
          <w:p w14:paraId="4B163882" w14:textId="77777777" w:rsidR="00C66660" w:rsidRPr="007E2BB8" w:rsidRDefault="00C66660" w:rsidP="00EC2091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6660" w:rsidRPr="007E2BB8" w14:paraId="51F46D54" w14:textId="77777777" w:rsidTr="008C65E8">
        <w:trPr>
          <w:trHeight w:hRule="exact" w:val="454"/>
        </w:trPr>
        <w:tc>
          <w:tcPr>
            <w:tcW w:w="675" w:type="dxa"/>
            <w:shd w:val="clear" w:color="auto" w:fill="auto"/>
            <w:vAlign w:val="center"/>
          </w:tcPr>
          <w:p w14:paraId="688C1BF2" w14:textId="665C7E99" w:rsidR="00C66660" w:rsidRPr="008A4182" w:rsidRDefault="00C66660" w:rsidP="007847F9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6219057A" w14:textId="77777777" w:rsidR="00C66660" w:rsidRPr="008A4182" w:rsidRDefault="00C66660" w:rsidP="00EC2091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4182">
              <w:rPr>
                <w:rFonts w:ascii="Arial" w:hAnsi="Arial" w:cs="Arial"/>
                <w:sz w:val="22"/>
                <w:szCs w:val="22"/>
              </w:rPr>
              <w:t>Data e n° determina aggiudicazione dei lavori</w:t>
            </w:r>
          </w:p>
        </w:tc>
        <w:tc>
          <w:tcPr>
            <w:tcW w:w="4376" w:type="dxa"/>
            <w:shd w:val="clear" w:color="auto" w:fill="auto"/>
            <w:vAlign w:val="center"/>
          </w:tcPr>
          <w:p w14:paraId="74F40F1B" w14:textId="77777777" w:rsidR="00C66660" w:rsidRPr="007E2BB8" w:rsidRDefault="00C66660" w:rsidP="00EC2091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1B2D" w:rsidRPr="007E2BB8" w14:paraId="7E451DEA" w14:textId="77777777" w:rsidTr="008C65E8">
        <w:trPr>
          <w:trHeight w:hRule="exact" w:val="454"/>
        </w:trPr>
        <w:tc>
          <w:tcPr>
            <w:tcW w:w="675" w:type="dxa"/>
            <w:shd w:val="clear" w:color="auto" w:fill="auto"/>
            <w:vAlign w:val="center"/>
          </w:tcPr>
          <w:p w14:paraId="25962F05" w14:textId="28431DF5" w:rsidR="00E51B2D" w:rsidRPr="00BD12E0" w:rsidRDefault="00E51B2D" w:rsidP="007847F9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0D96883E" w14:textId="30DC88BA" w:rsidR="00E51B2D" w:rsidRPr="008A4182" w:rsidRDefault="00E51B2D" w:rsidP="008A4182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Data stipula del contratto </w:t>
            </w:r>
          </w:p>
        </w:tc>
        <w:tc>
          <w:tcPr>
            <w:tcW w:w="4376" w:type="dxa"/>
            <w:shd w:val="clear" w:color="auto" w:fill="auto"/>
            <w:vAlign w:val="center"/>
          </w:tcPr>
          <w:p w14:paraId="62F5798E" w14:textId="77777777" w:rsidR="00E51B2D" w:rsidRPr="007E2BB8" w:rsidRDefault="00E51B2D" w:rsidP="00EC2091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6660" w:rsidRPr="007E2BB8" w14:paraId="78EFFA44" w14:textId="77777777" w:rsidTr="008C65E8">
        <w:trPr>
          <w:trHeight w:hRule="exact" w:val="454"/>
        </w:trPr>
        <w:tc>
          <w:tcPr>
            <w:tcW w:w="675" w:type="dxa"/>
            <w:shd w:val="clear" w:color="auto" w:fill="auto"/>
            <w:vAlign w:val="center"/>
          </w:tcPr>
          <w:p w14:paraId="2913065C" w14:textId="33DA51CF" w:rsidR="00C66660" w:rsidRPr="008A4182" w:rsidRDefault="00C66660" w:rsidP="007847F9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BD12E0">
              <w:rPr>
                <w:rFonts w:ascii="Arial" w:hAnsi="Arial" w:cs="Arial"/>
                <w:sz w:val="22"/>
                <w:szCs w:val="22"/>
              </w:rPr>
              <w:t>2</w:t>
            </w:r>
            <w:r w:rsidR="00E51B2D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59E7BEE7" w14:textId="77777777" w:rsidR="00C66660" w:rsidRPr="008A4182" w:rsidRDefault="00C66660" w:rsidP="008A4182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4182">
              <w:rPr>
                <w:rFonts w:ascii="Arial" w:hAnsi="Arial" w:cs="Arial"/>
                <w:sz w:val="22"/>
                <w:szCs w:val="22"/>
              </w:rPr>
              <w:t>Data inizio lavori</w:t>
            </w:r>
          </w:p>
        </w:tc>
        <w:tc>
          <w:tcPr>
            <w:tcW w:w="4376" w:type="dxa"/>
            <w:shd w:val="clear" w:color="auto" w:fill="auto"/>
            <w:vAlign w:val="center"/>
          </w:tcPr>
          <w:p w14:paraId="2A9388B3" w14:textId="77777777" w:rsidR="00C66660" w:rsidRPr="007E2BB8" w:rsidRDefault="00C66660" w:rsidP="00EC2091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6660" w:rsidRPr="007E2BB8" w14:paraId="0CB66BD7" w14:textId="77777777" w:rsidTr="008C65E8">
        <w:trPr>
          <w:trHeight w:hRule="exact" w:val="454"/>
        </w:trPr>
        <w:tc>
          <w:tcPr>
            <w:tcW w:w="675" w:type="dxa"/>
            <w:shd w:val="clear" w:color="auto" w:fill="auto"/>
            <w:vAlign w:val="center"/>
          </w:tcPr>
          <w:p w14:paraId="2960E83C" w14:textId="5B605966" w:rsidR="00C66660" w:rsidRDefault="00C66660" w:rsidP="007847F9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BD12E0">
              <w:rPr>
                <w:rFonts w:ascii="Arial" w:hAnsi="Arial" w:cs="Arial"/>
                <w:sz w:val="22"/>
                <w:szCs w:val="22"/>
              </w:rPr>
              <w:t>2</w:t>
            </w:r>
            <w:r w:rsidR="00E51B2D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05B9FE12" w14:textId="77777777" w:rsidR="00C66660" w:rsidRPr="00606D41" w:rsidRDefault="00C66660" w:rsidP="00E93F97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certificato ultimazione lavori</w:t>
            </w:r>
          </w:p>
        </w:tc>
        <w:tc>
          <w:tcPr>
            <w:tcW w:w="4376" w:type="dxa"/>
            <w:shd w:val="clear" w:color="auto" w:fill="auto"/>
            <w:vAlign w:val="center"/>
          </w:tcPr>
          <w:p w14:paraId="4B54BBD3" w14:textId="77777777" w:rsidR="00C66660" w:rsidRPr="007E2BB8" w:rsidRDefault="00C66660" w:rsidP="00EC2091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6660" w:rsidRPr="007E2BB8" w14:paraId="641349F7" w14:textId="77777777" w:rsidTr="008C65E8">
        <w:trPr>
          <w:trHeight w:hRule="exact" w:val="454"/>
        </w:trPr>
        <w:tc>
          <w:tcPr>
            <w:tcW w:w="675" w:type="dxa"/>
            <w:shd w:val="clear" w:color="auto" w:fill="auto"/>
            <w:vAlign w:val="center"/>
          </w:tcPr>
          <w:p w14:paraId="4D53D6F2" w14:textId="597634FE" w:rsidR="00C66660" w:rsidRPr="007E2BB8" w:rsidRDefault="00C66660" w:rsidP="007775D8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BD12E0">
              <w:rPr>
                <w:rFonts w:ascii="Arial" w:hAnsi="Arial" w:cs="Arial"/>
                <w:sz w:val="22"/>
                <w:szCs w:val="22"/>
              </w:rPr>
              <w:t>2</w:t>
            </w:r>
            <w:r w:rsidR="00E51B2D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2469D277" w14:textId="77777777" w:rsidR="00C66660" w:rsidRPr="00606D41" w:rsidRDefault="00C66660" w:rsidP="00E93F97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06D41">
              <w:rPr>
                <w:rFonts w:ascii="Arial" w:hAnsi="Arial" w:cs="Arial"/>
                <w:sz w:val="22"/>
                <w:szCs w:val="22"/>
              </w:rPr>
              <w:t>Data relazione conto finale</w:t>
            </w:r>
          </w:p>
        </w:tc>
        <w:tc>
          <w:tcPr>
            <w:tcW w:w="4376" w:type="dxa"/>
            <w:shd w:val="clear" w:color="auto" w:fill="auto"/>
            <w:vAlign w:val="center"/>
          </w:tcPr>
          <w:p w14:paraId="0ABBDCD3" w14:textId="77777777" w:rsidR="00C66660" w:rsidRPr="007E2BB8" w:rsidRDefault="00C66660" w:rsidP="007775D8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6660" w:rsidRPr="007E2BB8" w14:paraId="15EE3AF2" w14:textId="77777777" w:rsidTr="008C65E8">
        <w:tc>
          <w:tcPr>
            <w:tcW w:w="675" w:type="dxa"/>
            <w:shd w:val="clear" w:color="auto" w:fill="auto"/>
            <w:vAlign w:val="center"/>
          </w:tcPr>
          <w:p w14:paraId="5309753A" w14:textId="4494950F" w:rsidR="00C66660" w:rsidRPr="00BD12E0" w:rsidRDefault="00C66660" w:rsidP="007775D8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BD12E0">
              <w:rPr>
                <w:rFonts w:ascii="Arial" w:hAnsi="Arial" w:cs="Arial"/>
                <w:sz w:val="22"/>
                <w:szCs w:val="22"/>
              </w:rPr>
              <w:t>2</w:t>
            </w:r>
            <w:r w:rsidR="00E51B2D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820" w:type="dxa"/>
            <w:shd w:val="clear" w:color="auto" w:fill="auto"/>
          </w:tcPr>
          <w:p w14:paraId="2CE30C83" w14:textId="565D1B1A" w:rsidR="00C66660" w:rsidRPr="00BD12E0" w:rsidRDefault="00C66660" w:rsidP="002720AE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D12E0">
              <w:rPr>
                <w:rFonts w:ascii="Arial" w:hAnsi="Arial" w:cs="Arial"/>
                <w:sz w:val="22"/>
                <w:szCs w:val="22"/>
              </w:rPr>
              <w:t xml:space="preserve">Data </w:t>
            </w:r>
            <w:r>
              <w:rPr>
                <w:rFonts w:ascii="Arial" w:hAnsi="Arial" w:cs="Arial"/>
                <w:sz w:val="22"/>
                <w:szCs w:val="22"/>
              </w:rPr>
              <w:t xml:space="preserve">emissione </w:t>
            </w:r>
            <w:r w:rsidRPr="00BD12E0">
              <w:rPr>
                <w:rFonts w:ascii="Arial" w:hAnsi="Arial" w:cs="Arial"/>
                <w:sz w:val="22"/>
                <w:szCs w:val="22"/>
              </w:rPr>
              <w:t>certificato di collaudo tecnico amministrativo o del certificato di regolare esecuzione</w:t>
            </w:r>
          </w:p>
        </w:tc>
        <w:tc>
          <w:tcPr>
            <w:tcW w:w="4376" w:type="dxa"/>
            <w:shd w:val="clear" w:color="auto" w:fill="auto"/>
          </w:tcPr>
          <w:p w14:paraId="1D63BA49" w14:textId="77777777" w:rsidR="00C66660" w:rsidRPr="00BD12E0" w:rsidRDefault="00C66660" w:rsidP="007775D8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6660" w:rsidRPr="007E2BB8" w14:paraId="3C62631B" w14:textId="77777777" w:rsidTr="008C65E8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14:paraId="6F5800C5" w14:textId="646639F5" w:rsidR="00C66660" w:rsidRPr="00BD12E0" w:rsidRDefault="00C66660" w:rsidP="007775D8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E51B2D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1E2281E0" w14:textId="013EE62A" w:rsidR="00C66660" w:rsidRPr="00BD12E0" w:rsidRDefault="00C66660" w:rsidP="00E05E0B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D12E0">
              <w:rPr>
                <w:rFonts w:ascii="Arial" w:hAnsi="Arial" w:cs="Arial"/>
                <w:sz w:val="22"/>
                <w:szCs w:val="22"/>
              </w:rPr>
              <w:t>Estremi autorizzazione</w:t>
            </w:r>
            <w:r>
              <w:rPr>
                <w:rFonts w:ascii="Arial" w:hAnsi="Arial" w:cs="Arial"/>
                <w:sz w:val="22"/>
                <w:szCs w:val="22"/>
              </w:rPr>
              <w:t>/deposito</w:t>
            </w:r>
            <w:r w:rsidRPr="00BD12E0">
              <w:rPr>
                <w:rFonts w:ascii="Arial" w:hAnsi="Arial" w:cs="Arial"/>
                <w:sz w:val="22"/>
                <w:szCs w:val="22"/>
              </w:rPr>
              <w:t xml:space="preserve"> sismic</w:t>
            </w: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  <w:tc>
          <w:tcPr>
            <w:tcW w:w="4376" w:type="dxa"/>
            <w:shd w:val="clear" w:color="auto" w:fill="auto"/>
            <w:vAlign w:val="center"/>
          </w:tcPr>
          <w:p w14:paraId="2CDD2F0A" w14:textId="531B78AB" w:rsidR="00C66660" w:rsidRPr="00BD12E0" w:rsidRDefault="00C66660" w:rsidP="00E05E0B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D12E0">
              <w:rPr>
                <w:rFonts w:ascii="Arial" w:hAnsi="Arial" w:cs="Arial"/>
                <w:sz w:val="22"/>
                <w:szCs w:val="22"/>
              </w:rPr>
              <w:t>N° prot. ………………del ………….</w:t>
            </w:r>
          </w:p>
        </w:tc>
      </w:tr>
      <w:tr w:rsidR="00C66660" w:rsidRPr="007E2BB8" w14:paraId="374D1CD5" w14:textId="77777777" w:rsidTr="008C65E8">
        <w:tc>
          <w:tcPr>
            <w:tcW w:w="675" w:type="dxa"/>
            <w:shd w:val="clear" w:color="auto" w:fill="auto"/>
            <w:vAlign w:val="center"/>
          </w:tcPr>
          <w:p w14:paraId="2580DFCC" w14:textId="442EE95B" w:rsidR="00C66660" w:rsidRPr="00BD12E0" w:rsidRDefault="00C66660" w:rsidP="007775D8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E51B2D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5C16588B" w14:textId="77777777" w:rsidR="00C66660" w:rsidRPr="00BD12E0" w:rsidRDefault="00C66660" w:rsidP="00E05F6C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D12E0">
              <w:rPr>
                <w:rFonts w:ascii="Arial" w:hAnsi="Arial" w:cs="Arial"/>
                <w:sz w:val="22"/>
                <w:szCs w:val="22"/>
              </w:rPr>
              <w:t>Estremi altri nulla osta e/o autorizzazioni preventive acquisite</w:t>
            </w:r>
          </w:p>
        </w:tc>
        <w:tc>
          <w:tcPr>
            <w:tcW w:w="4376" w:type="dxa"/>
            <w:shd w:val="clear" w:color="auto" w:fill="auto"/>
          </w:tcPr>
          <w:p w14:paraId="604FB89E" w14:textId="77777777" w:rsidR="00C66660" w:rsidRPr="00BD12E0" w:rsidRDefault="00C66660" w:rsidP="00ED2A6C">
            <w:pPr>
              <w:pStyle w:val="Paragrafoelenco"/>
              <w:numPr>
                <w:ilvl w:val="0"/>
                <w:numId w:val="7"/>
              </w:num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D12E0">
              <w:rPr>
                <w:rFonts w:ascii="Arial" w:hAnsi="Arial" w:cs="Arial"/>
                <w:sz w:val="22"/>
                <w:szCs w:val="22"/>
              </w:rPr>
              <w:t>……………………………………</w:t>
            </w:r>
          </w:p>
          <w:p w14:paraId="6D6A635B" w14:textId="77777777" w:rsidR="00C66660" w:rsidRPr="00BD12E0" w:rsidRDefault="00C66660" w:rsidP="00ED2A6C">
            <w:pPr>
              <w:pStyle w:val="Paragrafoelenco"/>
              <w:numPr>
                <w:ilvl w:val="0"/>
                <w:numId w:val="7"/>
              </w:num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D12E0">
              <w:rPr>
                <w:rFonts w:ascii="Arial" w:hAnsi="Arial" w:cs="Arial"/>
                <w:sz w:val="22"/>
                <w:szCs w:val="22"/>
              </w:rPr>
              <w:t>……………………………………</w:t>
            </w:r>
          </w:p>
          <w:p w14:paraId="257291B9" w14:textId="77777777" w:rsidR="00C66660" w:rsidRPr="00BD12E0" w:rsidRDefault="00C66660" w:rsidP="00ED2A6C">
            <w:pPr>
              <w:pStyle w:val="Paragrafoelenco"/>
              <w:numPr>
                <w:ilvl w:val="0"/>
                <w:numId w:val="7"/>
              </w:num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D12E0">
              <w:rPr>
                <w:rFonts w:ascii="Arial" w:hAnsi="Arial" w:cs="Arial"/>
                <w:sz w:val="22"/>
                <w:szCs w:val="22"/>
              </w:rPr>
              <w:t>……………………………………</w:t>
            </w:r>
          </w:p>
        </w:tc>
      </w:tr>
      <w:tr w:rsidR="00C66660" w:rsidRPr="007E2BB8" w14:paraId="575F0511" w14:textId="77777777" w:rsidTr="008C65E8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14:paraId="2457DAD1" w14:textId="7981E20F" w:rsidR="00C66660" w:rsidRPr="00BD12E0" w:rsidRDefault="00E51B2D" w:rsidP="007775D8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597249AF" w14:textId="5FF125F7" w:rsidR="00C66660" w:rsidRPr="00BD12E0" w:rsidRDefault="00C66660" w:rsidP="002720AE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D12E0">
              <w:rPr>
                <w:rFonts w:ascii="Arial" w:hAnsi="Arial" w:cs="Arial"/>
                <w:sz w:val="22"/>
                <w:szCs w:val="22"/>
              </w:rPr>
              <w:t>Data Segnalazione Certificata di Agibilità</w:t>
            </w:r>
          </w:p>
        </w:tc>
        <w:tc>
          <w:tcPr>
            <w:tcW w:w="4376" w:type="dxa"/>
            <w:shd w:val="clear" w:color="auto" w:fill="auto"/>
          </w:tcPr>
          <w:p w14:paraId="10819C8A" w14:textId="77777777" w:rsidR="00C66660" w:rsidRPr="00BD12E0" w:rsidRDefault="00C66660" w:rsidP="007775D8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6660" w:rsidRPr="007E2BB8" w14:paraId="77109EAB" w14:textId="77777777" w:rsidTr="00C70416">
        <w:trPr>
          <w:trHeight w:val="454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9BF1D5" w14:textId="106545CD" w:rsidR="00C66660" w:rsidRPr="007E2BB8" w:rsidRDefault="00C66660" w:rsidP="00027B07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E51B2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994FAC" w14:textId="77777777" w:rsidR="00C66660" w:rsidRPr="007E2BB8" w:rsidRDefault="00C66660" w:rsidP="00027B07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Autorizzazione riuso economie </w:t>
            </w:r>
          </w:p>
        </w:tc>
        <w:tc>
          <w:tcPr>
            <w:tcW w:w="43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924FEA" w14:textId="77777777" w:rsidR="00C66660" w:rsidRPr="007E2BB8" w:rsidRDefault="00C66660" w:rsidP="00027B07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N° prot. …………..… del ………………..</w:t>
            </w:r>
          </w:p>
        </w:tc>
      </w:tr>
      <w:tr w:rsidR="00C66660" w:rsidRPr="007E2BB8" w14:paraId="31BE043A" w14:textId="77777777" w:rsidTr="00C70416">
        <w:trPr>
          <w:trHeight w:val="695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6B6A4A" w14:textId="51BE09DF" w:rsidR="00C66660" w:rsidRPr="007E2BB8" w:rsidRDefault="00C66660" w:rsidP="00027B07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E51B2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D97B91" w14:textId="6B964EF9" w:rsidR="00C66660" w:rsidRPr="007E2BB8" w:rsidRDefault="00C66660" w:rsidP="003E2A1D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E2BB8">
              <w:rPr>
                <w:rFonts w:ascii="Arial" w:hAnsi="Arial" w:cs="Arial"/>
                <w:sz w:val="22"/>
                <w:szCs w:val="22"/>
              </w:rPr>
              <w:t xml:space="preserve">Estremi di eventuali proroghe </w:t>
            </w:r>
            <w:r>
              <w:rPr>
                <w:rFonts w:ascii="Arial" w:hAnsi="Arial" w:cs="Arial"/>
                <w:sz w:val="22"/>
                <w:szCs w:val="22"/>
              </w:rPr>
              <w:t>per complessivi ………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…….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. giorni di proroga </w:t>
            </w:r>
            <w:r w:rsidRPr="004136D9"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(</w:t>
            </w:r>
            <w:r w:rsidR="003E2A1D"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7</w:t>
            </w:r>
            <w:r w:rsidRPr="004136D9"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43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66259E" w14:textId="77777777" w:rsidR="00C66660" w:rsidRPr="007E2BB8" w:rsidRDefault="00C66660" w:rsidP="00027B07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6660" w:rsidRPr="007E2BB8" w14:paraId="011BD678" w14:textId="77777777" w:rsidTr="0060417E">
        <w:trPr>
          <w:trHeight w:val="369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8D6E6C" w14:textId="5BDA5CCD" w:rsidR="00C66660" w:rsidRDefault="00C66660" w:rsidP="00027B07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E51B2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D1E49F" w14:textId="3A62463C" w:rsidR="00C66660" w:rsidRPr="007E2BB8" w:rsidRDefault="00C66660" w:rsidP="00027B07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Codice CUP acquisito</w:t>
            </w:r>
          </w:p>
        </w:tc>
        <w:tc>
          <w:tcPr>
            <w:tcW w:w="43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3C9B3B" w14:textId="77777777" w:rsidR="00C66660" w:rsidRPr="007E2BB8" w:rsidRDefault="00C66660" w:rsidP="00027B07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6660" w:rsidRPr="007E2BB8" w14:paraId="08D2E590" w14:textId="77777777" w:rsidTr="0060417E">
        <w:trPr>
          <w:trHeight w:val="404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72C23C" w14:textId="541738B6" w:rsidR="00C66660" w:rsidRDefault="00C66660" w:rsidP="00027B07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E51B2D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922FEB" w14:textId="66B5BF34" w:rsidR="00C66660" w:rsidRDefault="00C66660" w:rsidP="0060417E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Codice CIG acquisito</w:t>
            </w:r>
          </w:p>
        </w:tc>
        <w:tc>
          <w:tcPr>
            <w:tcW w:w="43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452616" w14:textId="77777777" w:rsidR="00C66660" w:rsidRPr="007E2BB8" w:rsidRDefault="00C66660" w:rsidP="00027B07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76" w:rsidRPr="007E2BB8" w14:paraId="6625C555" w14:textId="77777777" w:rsidTr="0060417E">
        <w:trPr>
          <w:trHeight w:val="404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DD3E9" w14:textId="538B1017" w:rsidR="00C10D76" w:rsidRPr="008E207B" w:rsidRDefault="00C10D76" w:rsidP="00027B07">
            <w:pPr>
              <w:spacing w:before="0"/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8E207B">
              <w:rPr>
                <w:rFonts w:ascii="Arial" w:hAnsi="Arial" w:cs="Arial"/>
                <w:color w:val="00B050"/>
                <w:sz w:val="22"/>
                <w:szCs w:val="22"/>
              </w:rPr>
              <w:t>35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17791F" w14:textId="26E16FA5" w:rsidR="00C10D76" w:rsidRPr="008E207B" w:rsidRDefault="00C10D76" w:rsidP="0060417E">
            <w:pPr>
              <w:spacing w:before="0"/>
              <w:jc w:val="left"/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8E207B">
              <w:rPr>
                <w:rFonts w:ascii="Arial" w:hAnsi="Arial" w:cs="Arial"/>
                <w:color w:val="00B050"/>
                <w:sz w:val="22"/>
                <w:szCs w:val="22"/>
              </w:rPr>
              <w:t xml:space="preserve">Codice IOP </w:t>
            </w:r>
            <w:r w:rsidRPr="008E207B">
              <w:rPr>
                <w:rFonts w:ascii="Arial" w:hAnsi="Arial" w:cs="Arial"/>
                <w:color w:val="00B050"/>
                <w:sz w:val="20"/>
                <w:szCs w:val="20"/>
              </w:rPr>
              <w:t>(rilasciato dall’AINOP, se disponibile)</w:t>
            </w:r>
          </w:p>
        </w:tc>
        <w:tc>
          <w:tcPr>
            <w:tcW w:w="43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8E6E2F" w14:textId="77777777" w:rsidR="00C10D76" w:rsidRPr="007E2BB8" w:rsidRDefault="00C10D76" w:rsidP="00027B07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6660" w:rsidRPr="007E2BB8" w14:paraId="62FDB098" w14:textId="77777777" w:rsidTr="00C70416">
        <w:trPr>
          <w:trHeight w:val="454"/>
        </w:trPr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7FA3D7" w14:textId="77777777" w:rsidR="00C66660" w:rsidRPr="00BD12E0" w:rsidRDefault="00C66660" w:rsidP="007775D8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BD3DEE" w14:textId="77777777" w:rsidR="00C66660" w:rsidRDefault="00C66660" w:rsidP="007775D8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6660" w:rsidRPr="007E2BB8" w14:paraId="614B26DC" w14:textId="77777777" w:rsidTr="00C70416">
        <w:trPr>
          <w:trHeight w:val="454"/>
        </w:trPr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523A16" w14:textId="344951E1" w:rsidR="00C66660" w:rsidRPr="00BD12E0" w:rsidRDefault="00C66660" w:rsidP="00C66660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C10D76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19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42A89B" w14:textId="16637140" w:rsidR="00C66660" w:rsidRPr="00BD12E0" w:rsidRDefault="00C66660" w:rsidP="007775D8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70416">
              <w:rPr>
                <w:rFonts w:ascii="Arial" w:hAnsi="Arial" w:cs="Arial"/>
                <w:b/>
                <w:sz w:val="22"/>
                <w:szCs w:val="22"/>
              </w:rPr>
              <w:t>SPESA EFFETTIVAMENTE SOSTENUTA</w:t>
            </w:r>
            <w:r>
              <w:rPr>
                <w:rFonts w:ascii="Arial" w:hAnsi="Arial" w:cs="Arial"/>
                <w:sz w:val="22"/>
                <w:szCs w:val="22"/>
              </w:rPr>
              <w:t xml:space="preserve"> (da rendiconto finale)</w:t>
            </w:r>
          </w:p>
        </w:tc>
      </w:tr>
      <w:tr w:rsidR="00C66660" w:rsidRPr="007E2BB8" w14:paraId="2291E17D" w14:textId="77777777" w:rsidTr="0060417E">
        <w:trPr>
          <w:trHeight w:val="479"/>
        </w:trPr>
        <w:tc>
          <w:tcPr>
            <w:tcW w:w="675" w:type="dxa"/>
            <w:shd w:val="clear" w:color="auto" w:fill="auto"/>
            <w:vAlign w:val="center"/>
          </w:tcPr>
          <w:p w14:paraId="1B1EBCFC" w14:textId="77777777" w:rsidR="00C66660" w:rsidRPr="00BD12E0" w:rsidRDefault="00C66660" w:rsidP="0080573C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BD12E0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0544DB14" w14:textId="1864F515" w:rsidR="00C66660" w:rsidRPr="00BD12E0" w:rsidRDefault="00C66660" w:rsidP="008B0DA6">
            <w:pPr>
              <w:spacing w:before="0"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 w:rsidRPr="00BD12E0">
              <w:rPr>
                <w:rFonts w:ascii="Arial" w:hAnsi="Arial" w:cs="Arial"/>
                <w:i/>
                <w:sz w:val="22"/>
                <w:szCs w:val="22"/>
              </w:rPr>
              <w:t xml:space="preserve">a valere sul finanziamento statale </w:t>
            </w:r>
            <w:r w:rsidRPr="002D7237">
              <w:rPr>
                <w:rFonts w:ascii="Arial" w:hAnsi="Arial" w:cs="Arial"/>
                <w:b/>
                <w:i/>
                <w:color w:val="FF0000"/>
                <w:sz w:val="22"/>
                <w:szCs w:val="22"/>
                <w:vertAlign w:val="superscript"/>
              </w:rPr>
              <w:t>(</w:t>
            </w:r>
            <w:r w:rsidR="008B0DA6">
              <w:rPr>
                <w:rFonts w:ascii="Arial" w:hAnsi="Arial" w:cs="Arial"/>
                <w:b/>
                <w:i/>
                <w:color w:val="FF0000"/>
                <w:sz w:val="22"/>
                <w:szCs w:val="22"/>
                <w:vertAlign w:val="superscript"/>
              </w:rPr>
              <w:t>8</w:t>
            </w:r>
            <w:r w:rsidRPr="002D7237">
              <w:rPr>
                <w:rFonts w:ascii="Arial" w:hAnsi="Arial" w:cs="Arial"/>
                <w:b/>
                <w:i/>
                <w:color w:val="FF0000"/>
                <w:sz w:val="22"/>
                <w:szCs w:val="22"/>
                <w:vertAlign w:val="superscript"/>
              </w:rPr>
              <w:t>)</w:t>
            </w:r>
            <w:r w:rsidRPr="002D7237">
              <w:rPr>
                <w:rFonts w:ascii="Arial" w:hAnsi="Arial" w:cs="Arial"/>
                <w:i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4376" w:type="dxa"/>
            <w:shd w:val="clear" w:color="auto" w:fill="auto"/>
            <w:vAlign w:val="center"/>
          </w:tcPr>
          <w:p w14:paraId="3D954557" w14:textId="77777777" w:rsidR="00C66660" w:rsidRPr="00BD12E0" w:rsidRDefault="00C66660" w:rsidP="007775D8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D12E0">
              <w:rPr>
                <w:rFonts w:ascii="Arial" w:hAnsi="Arial" w:cs="Arial"/>
                <w:sz w:val="22"/>
                <w:szCs w:val="22"/>
              </w:rPr>
              <w:t>Euro: ……………………………….</w:t>
            </w:r>
          </w:p>
        </w:tc>
      </w:tr>
      <w:tr w:rsidR="00C66660" w:rsidRPr="007E2BB8" w14:paraId="7D21E569" w14:textId="77777777" w:rsidTr="0080573C">
        <w:trPr>
          <w:trHeight w:val="545"/>
        </w:trPr>
        <w:tc>
          <w:tcPr>
            <w:tcW w:w="675" w:type="dxa"/>
            <w:shd w:val="clear" w:color="auto" w:fill="auto"/>
            <w:vAlign w:val="center"/>
          </w:tcPr>
          <w:p w14:paraId="51844BCE" w14:textId="77777777" w:rsidR="00C66660" w:rsidRPr="007E2BB8" w:rsidRDefault="00C66660" w:rsidP="0080573C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7E2BB8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5B5CFE0B" w14:textId="751674F6" w:rsidR="00C66660" w:rsidRPr="001C07B7" w:rsidRDefault="00C66660" w:rsidP="00B52ADB">
            <w:pPr>
              <w:spacing w:before="0"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a valere sui fondi comunali</w:t>
            </w:r>
            <w:r w:rsidR="00B52ADB">
              <w:rPr>
                <w:rFonts w:ascii="Arial" w:hAnsi="Arial" w:cs="Arial"/>
                <w:i/>
                <w:sz w:val="22"/>
                <w:szCs w:val="22"/>
              </w:rPr>
              <w:t xml:space="preserve"> (eventuali)</w:t>
            </w:r>
          </w:p>
        </w:tc>
        <w:tc>
          <w:tcPr>
            <w:tcW w:w="4376" w:type="dxa"/>
            <w:shd w:val="clear" w:color="auto" w:fill="auto"/>
            <w:vAlign w:val="center"/>
          </w:tcPr>
          <w:p w14:paraId="198ACE88" w14:textId="77777777" w:rsidR="00C66660" w:rsidRPr="00BD12E0" w:rsidRDefault="00C66660" w:rsidP="007775D8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D12E0">
              <w:rPr>
                <w:rFonts w:ascii="Arial" w:hAnsi="Arial" w:cs="Arial"/>
                <w:sz w:val="22"/>
                <w:szCs w:val="22"/>
              </w:rPr>
              <w:t>Euro: ……………………………….</w:t>
            </w:r>
          </w:p>
        </w:tc>
      </w:tr>
      <w:tr w:rsidR="00C66660" w:rsidRPr="007E2BB8" w14:paraId="762EFF28" w14:textId="77777777" w:rsidTr="0060417E">
        <w:trPr>
          <w:trHeight w:val="765"/>
        </w:trPr>
        <w:tc>
          <w:tcPr>
            <w:tcW w:w="675" w:type="dxa"/>
            <w:shd w:val="clear" w:color="auto" w:fill="auto"/>
            <w:vAlign w:val="center"/>
          </w:tcPr>
          <w:p w14:paraId="186ADB38" w14:textId="77777777" w:rsidR="00C66660" w:rsidRPr="007E2BB8" w:rsidRDefault="00C66660" w:rsidP="0080573C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5668A060" w14:textId="42F2D00B" w:rsidR="00C66660" w:rsidRDefault="00C66660" w:rsidP="00B52ADB">
            <w:pPr>
              <w:spacing w:before="0"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a valere su altri fondi</w:t>
            </w:r>
            <w:r w:rsidR="00B52ADB">
              <w:rPr>
                <w:rFonts w:ascii="Arial" w:hAnsi="Arial" w:cs="Arial"/>
                <w:i/>
                <w:sz w:val="22"/>
                <w:szCs w:val="22"/>
              </w:rPr>
              <w:t xml:space="preserve"> (eventuali)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……</w:t>
            </w:r>
            <w:proofErr w:type="gramStart"/>
            <w:r>
              <w:rPr>
                <w:rFonts w:ascii="Arial" w:hAnsi="Arial" w:cs="Arial"/>
                <w:i/>
                <w:sz w:val="22"/>
                <w:szCs w:val="22"/>
              </w:rPr>
              <w:t>…….</w:t>
            </w:r>
            <w:proofErr w:type="gramEnd"/>
            <w:r>
              <w:rPr>
                <w:rFonts w:ascii="Arial" w:hAnsi="Arial" w:cs="Arial"/>
                <w:i/>
                <w:sz w:val="22"/>
                <w:szCs w:val="22"/>
              </w:rPr>
              <w:t xml:space="preserve">………………………………………. </w:t>
            </w:r>
            <w:r w:rsidR="00B52ADB"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(9</w:t>
            </w:r>
            <w:r w:rsidRPr="004136D9"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4376" w:type="dxa"/>
            <w:shd w:val="clear" w:color="auto" w:fill="auto"/>
            <w:vAlign w:val="center"/>
          </w:tcPr>
          <w:p w14:paraId="06DD6316" w14:textId="77777777" w:rsidR="00C66660" w:rsidRPr="007E2BB8" w:rsidRDefault="00C66660" w:rsidP="007775D8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93F97">
              <w:rPr>
                <w:rFonts w:ascii="Arial" w:hAnsi="Arial" w:cs="Arial"/>
                <w:sz w:val="22"/>
                <w:szCs w:val="22"/>
              </w:rPr>
              <w:t>Euro: ……………………………….</w:t>
            </w:r>
          </w:p>
        </w:tc>
      </w:tr>
      <w:tr w:rsidR="00C66660" w:rsidRPr="007E2BB8" w14:paraId="397021C1" w14:textId="77777777" w:rsidTr="0060417E">
        <w:trPr>
          <w:trHeight w:val="505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3B4653" w14:textId="77777777" w:rsidR="00C66660" w:rsidRDefault="00C66660" w:rsidP="00B44CD3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05B392" w14:textId="09E3B36D" w:rsidR="00C66660" w:rsidRPr="007E2BB8" w:rsidRDefault="00C66660" w:rsidP="008C65E8">
            <w:pPr>
              <w:spacing w:before="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C65E8">
              <w:rPr>
                <w:rFonts w:ascii="Arial" w:hAnsi="Arial" w:cs="Arial"/>
                <w:b/>
                <w:sz w:val="18"/>
                <w:szCs w:val="18"/>
              </w:rPr>
              <w:t>IMPORTO COMPLESSIVO PROGETTO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a+b+c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376" w:type="dxa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59C6C493" w14:textId="393835C0" w:rsidR="00C66660" w:rsidRPr="00881CE3" w:rsidRDefault="00C66660" w:rsidP="00797281">
            <w:pPr>
              <w:spacing w:before="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881CE3">
              <w:rPr>
                <w:rFonts w:ascii="Arial" w:hAnsi="Arial" w:cs="Arial"/>
                <w:b/>
                <w:sz w:val="22"/>
                <w:szCs w:val="22"/>
              </w:rPr>
              <w:t>Euro: ……………………………….</w:t>
            </w:r>
          </w:p>
        </w:tc>
      </w:tr>
      <w:tr w:rsidR="00C66660" w:rsidRPr="007E2BB8" w14:paraId="5679A1AB" w14:textId="77777777" w:rsidTr="0060417E">
        <w:trPr>
          <w:trHeight w:val="555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3D5D5B" w14:textId="4CE5AB5B" w:rsidR="00C66660" w:rsidRPr="007E2BB8" w:rsidRDefault="00C66660" w:rsidP="00D85C1B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334EAA" w14:textId="548AB681" w:rsidR="00C66660" w:rsidRPr="007E2BB8" w:rsidRDefault="00C66660" w:rsidP="00527FC5">
            <w:pPr>
              <w:spacing w:befor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Economie finali (</w:t>
            </w:r>
            <w:r w:rsidR="00527FC5">
              <w:rPr>
                <w:rFonts w:ascii="Arial" w:hAnsi="Arial" w:cs="Arial"/>
                <w:sz w:val="22"/>
                <w:szCs w:val="22"/>
              </w:rPr>
              <w:t>16</w:t>
            </w:r>
            <w:r>
              <w:rPr>
                <w:rFonts w:ascii="Arial" w:hAnsi="Arial" w:cs="Arial"/>
                <w:sz w:val="22"/>
                <w:szCs w:val="22"/>
              </w:rPr>
              <w:t xml:space="preserve"> – a) </w:t>
            </w:r>
            <w:r w:rsidRPr="004136D9"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(</w:t>
            </w:r>
            <w:r w:rsidR="00527FC5"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10</w:t>
            </w:r>
            <w:r w:rsidRPr="004136D9"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4376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A5DAB18" w14:textId="77777777" w:rsidR="00C66660" w:rsidRPr="007E2BB8" w:rsidRDefault="00C66660" w:rsidP="00027B07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81CE3">
              <w:rPr>
                <w:rFonts w:ascii="Arial" w:hAnsi="Arial" w:cs="Arial"/>
                <w:b/>
                <w:sz w:val="22"/>
                <w:szCs w:val="22"/>
              </w:rPr>
              <w:t>Euro: ……………………………….</w:t>
            </w:r>
          </w:p>
        </w:tc>
      </w:tr>
    </w:tbl>
    <w:p w14:paraId="36719618" w14:textId="77777777" w:rsidR="00227020" w:rsidRDefault="008F7FC4" w:rsidP="008F7FC4">
      <w:pPr>
        <w:jc w:val="both"/>
        <w:rPr>
          <w:rFonts w:ascii="Arial" w:hAnsi="Arial" w:cs="Arial"/>
          <w:sz w:val="22"/>
          <w:szCs w:val="22"/>
        </w:rPr>
      </w:pPr>
      <w:r w:rsidRPr="001C07B7">
        <w:rPr>
          <w:rFonts w:ascii="Arial" w:hAnsi="Arial" w:cs="Arial"/>
          <w:sz w:val="22"/>
          <w:szCs w:val="22"/>
        </w:rPr>
        <w:t xml:space="preserve">Sottoscrivere </w:t>
      </w:r>
      <w:r w:rsidRPr="001C07B7">
        <w:rPr>
          <w:rFonts w:ascii="Arial" w:hAnsi="Arial" w:cs="Arial"/>
          <w:b/>
          <w:sz w:val="22"/>
          <w:szCs w:val="22"/>
          <w:u w:val="single"/>
        </w:rPr>
        <w:t>una</w:t>
      </w:r>
      <w:r w:rsidRPr="001C07B7">
        <w:rPr>
          <w:rFonts w:ascii="Arial" w:hAnsi="Arial" w:cs="Arial"/>
          <w:sz w:val="22"/>
          <w:szCs w:val="22"/>
        </w:rPr>
        <w:t xml:space="preserve"> delle seguenti dichiarazioni</w:t>
      </w:r>
      <w:r w:rsidR="006243E4">
        <w:rPr>
          <w:rFonts w:ascii="Arial" w:hAnsi="Arial" w:cs="Arial"/>
          <w:sz w:val="22"/>
          <w:szCs w:val="22"/>
        </w:rPr>
        <w:t>:</w:t>
      </w:r>
    </w:p>
    <w:p w14:paraId="63BE2919" w14:textId="77777777" w:rsidR="008C50ED" w:rsidRPr="001C07B7" w:rsidRDefault="008C50ED" w:rsidP="008F7FC4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1"/>
        <w:gridCol w:w="9099"/>
      </w:tblGrid>
      <w:tr w:rsidR="008F7FC4" w:rsidRPr="001C07B7" w14:paraId="31CBE043" w14:textId="77777777" w:rsidTr="00881CE3">
        <w:tc>
          <w:tcPr>
            <w:tcW w:w="675" w:type="dxa"/>
            <w:shd w:val="clear" w:color="auto" w:fill="auto"/>
          </w:tcPr>
          <w:p w14:paraId="113B83B2" w14:textId="67648017" w:rsidR="008F7FC4" w:rsidRPr="001C07B7" w:rsidRDefault="00C30179" w:rsidP="00AC4B0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C10D76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9214" w:type="dxa"/>
            <w:shd w:val="clear" w:color="auto" w:fill="auto"/>
          </w:tcPr>
          <w:p w14:paraId="3337EE73" w14:textId="7D285A66" w:rsidR="008F7FC4" w:rsidRDefault="008F7FC4" w:rsidP="008F7FC4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1C07B7">
              <w:rPr>
                <w:rFonts w:ascii="Arial" w:hAnsi="Arial" w:cs="Arial"/>
                <w:sz w:val="22"/>
                <w:szCs w:val="22"/>
              </w:rPr>
              <w:t>Ne</w:t>
            </w:r>
            <w:r w:rsidR="00227020">
              <w:rPr>
                <w:rFonts w:ascii="Arial" w:hAnsi="Arial" w:cs="Arial"/>
                <w:sz w:val="22"/>
                <w:szCs w:val="22"/>
              </w:rPr>
              <w:t>l caso di “Tipo d’intervento” 1</w:t>
            </w:r>
            <w:r w:rsidR="000C01A6">
              <w:rPr>
                <w:rFonts w:ascii="Arial" w:hAnsi="Arial" w:cs="Arial"/>
                <w:sz w:val="22"/>
                <w:szCs w:val="22"/>
              </w:rPr>
              <w:t>9</w:t>
            </w:r>
            <w:r w:rsidR="00D85C1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C2091">
              <w:rPr>
                <w:rFonts w:ascii="Arial" w:hAnsi="Arial" w:cs="Arial"/>
                <w:sz w:val="22"/>
                <w:szCs w:val="22"/>
              </w:rPr>
              <w:t>a</w:t>
            </w:r>
            <w:r w:rsidR="00D85C1B">
              <w:rPr>
                <w:rFonts w:ascii="Arial" w:hAnsi="Arial" w:cs="Arial"/>
                <w:sz w:val="22"/>
                <w:szCs w:val="22"/>
              </w:rPr>
              <w:t>)</w:t>
            </w:r>
            <w:r w:rsidR="00EC2091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03C380C1" w14:textId="48E6DEF0" w:rsidR="009D1DE9" w:rsidRDefault="008F7FC4" w:rsidP="00881CE3">
            <w:pPr>
              <w:spacing w:before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C07B7">
              <w:rPr>
                <w:rFonts w:ascii="Arial" w:hAnsi="Arial" w:cs="Arial"/>
                <w:sz w:val="22"/>
                <w:szCs w:val="22"/>
              </w:rPr>
              <w:t xml:space="preserve">L’intervento </w:t>
            </w:r>
            <w:r w:rsidR="003B35E3">
              <w:rPr>
                <w:rFonts w:ascii="Arial" w:hAnsi="Arial" w:cs="Arial"/>
                <w:sz w:val="22"/>
                <w:szCs w:val="22"/>
              </w:rPr>
              <w:t xml:space="preserve">di </w:t>
            </w:r>
            <w:r w:rsidR="00D85C1B" w:rsidRPr="002D00B1">
              <w:rPr>
                <w:rFonts w:ascii="Arial" w:hAnsi="Arial" w:cs="Arial"/>
                <w:sz w:val="22"/>
                <w:szCs w:val="22"/>
                <w:u w:val="single"/>
              </w:rPr>
              <w:t>MIGLIORAMENTO SISMICO</w:t>
            </w:r>
            <w:r w:rsidR="003B35E3">
              <w:rPr>
                <w:rFonts w:ascii="Arial" w:hAnsi="Arial" w:cs="Arial"/>
                <w:sz w:val="22"/>
                <w:szCs w:val="22"/>
              </w:rPr>
              <w:t>, realizzato secondo la normativa tecnica</w:t>
            </w:r>
            <w:r w:rsidR="002D00B1">
              <w:rPr>
                <w:rFonts w:ascii="Arial" w:hAnsi="Arial" w:cs="Arial"/>
                <w:sz w:val="22"/>
                <w:szCs w:val="22"/>
              </w:rPr>
              <w:t xml:space="preserve"> emanata</w:t>
            </w:r>
            <w:r w:rsidR="00881CE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="002D00B1">
              <w:rPr>
                <w:rFonts w:ascii="Arial" w:hAnsi="Arial" w:cs="Arial"/>
                <w:sz w:val="22"/>
                <w:szCs w:val="22"/>
              </w:rPr>
              <w:t xml:space="preserve">con </w:t>
            </w:r>
            <w:r w:rsidR="003B35E3">
              <w:rPr>
                <w:rFonts w:ascii="Arial" w:hAnsi="Arial" w:cs="Arial"/>
                <w:sz w:val="22"/>
                <w:szCs w:val="22"/>
              </w:rPr>
              <w:t xml:space="preserve"> …</w:t>
            </w:r>
            <w:proofErr w:type="gramEnd"/>
            <w:r w:rsidR="003B35E3">
              <w:rPr>
                <w:rFonts w:ascii="Arial" w:hAnsi="Arial" w:cs="Arial"/>
                <w:sz w:val="22"/>
                <w:szCs w:val="22"/>
              </w:rPr>
              <w:t>……………………..</w:t>
            </w:r>
            <w:r w:rsidR="0026660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C07B7">
              <w:rPr>
                <w:rFonts w:ascii="Arial" w:hAnsi="Arial" w:cs="Arial"/>
                <w:sz w:val="22"/>
                <w:szCs w:val="22"/>
              </w:rPr>
              <w:t xml:space="preserve">ha </w:t>
            </w:r>
            <w:r w:rsidR="003B35E3">
              <w:rPr>
                <w:rFonts w:ascii="Arial" w:hAnsi="Arial" w:cs="Arial"/>
                <w:sz w:val="22"/>
                <w:szCs w:val="22"/>
              </w:rPr>
              <w:t xml:space="preserve">permesso di conseguire un indice di sicurezza </w:t>
            </w:r>
            <w:r w:rsidR="003B35E3" w:rsidRPr="007848AB">
              <w:rPr>
                <w:rFonts w:ascii="Arial" w:hAnsi="Arial" w:cs="Arial"/>
                <w:sz w:val="22"/>
                <w:szCs w:val="22"/>
                <w:u w:val="single"/>
              </w:rPr>
              <w:t>post operam</w:t>
            </w:r>
            <w:r w:rsidR="002D00B1">
              <w:rPr>
                <w:rFonts w:ascii="Arial" w:hAnsi="Arial" w:cs="Arial"/>
                <w:sz w:val="22"/>
                <w:szCs w:val="22"/>
              </w:rPr>
              <w:t xml:space="preserve"> pari a </w:t>
            </w:r>
            <w:r w:rsidR="003B35E3" w:rsidRPr="003B35E3">
              <w:rPr>
                <w:rFonts w:ascii="Arial" w:hAnsi="Arial" w:cs="Arial"/>
                <w:sz w:val="32"/>
                <w:szCs w:val="32"/>
              </w:rPr>
              <w:sym w:font="Symbol" w:char="F061"/>
            </w:r>
            <w:r w:rsidR="003B35E3" w:rsidRPr="003B35E3">
              <w:rPr>
                <w:rFonts w:ascii="Arial" w:hAnsi="Arial" w:cs="Arial"/>
                <w:sz w:val="14"/>
                <w:szCs w:val="14"/>
              </w:rPr>
              <w:t>SLV</w:t>
            </w:r>
            <w:r w:rsidR="003B35E3" w:rsidRPr="003B35E3">
              <w:rPr>
                <w:rFonts w:ascii="Arial" w:hAnsi="Arial" w:cs="Arial"/>
                <w:sz w:val="22"/>
                <w:szCs w:val="22"/>
              </w:rPr>
              <w:t xml:space="preserve">= ………… </w:t>
            </w:r>
            <w:r w:rsidR="0026660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B35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B35E3" w:rsidRPr="003B35E3">
              <w:rPr>
                <w:rFonts w:ascii="Arial" w:hAnsi="Arial" w:cs="Arial"/>
                <w:sz w:val="32"/>
                <w:szCs w:val="32"/>
              </w:rPr>
              <w:sym w:font="Symbol" w:char="F061"/>
            </w:r>
            <w:r w:rsidR="003B35E3" w:rsidRPr="003B35E3">
              <w:rPr>
                <w:rFonts w:ascii="Arial" w:hAnsi="Arial" w:cs="Arial"/>
                <w:sz w:val="14"/>
                <w:szCs w:val="14"/>
              </w:rPr>
              <w:t>SL</w:t>
            </w:r>
            <w:r w:rsidR="003B35E3">
              <w:rPr>
                <w:rFonts w:ascii="Arial" w:hAnsi="Arial" w:cs="Arial"/>
                <w:sz w:val="14"/>
                <w:szCs w:val="14"/>
              </w:rPr>
              <w:t>D</w:t>
            </w:r>
            <w:r w:rsidR="003B35E3" w:rsidRPr="003B35E3">
              <w:rPr>
                <w:rFonts w:ascii="Arial" w:hAnsi="Arial" w:cs="Arial"/>
                <w:sz w:val="22"/>
                <w:szCs w:val="22"/>
              </w:rPr>
              <w:t>= …………</w:t>
            </w:r>
            <w:r w:rsidR="00266609">
              <w:rPr>
                <w:rFonts w:ascii="Arial" w:hAnsi="Arial" w:cs="Arial"/>
                <w:sz w:val="22"/>
                <w:szCs w:val="22"/>
              </w:rPr>
              <w:t>, con un incremento % di capacità pari a</w:t>
            </w:r>
            <w:r w:rsidR="00D85C1B">
              <w:rPr>
                <w:rFonts w:ascii="Arial" w:hAnsi="Arial" w:cs="Arial"/>
                <w:sz w:val="22"/>
                <w:szCs w:val="22"/>
              </w:rPr>
              <w:t>l</w:t>
            </w:r>
            <w:r w:rsidR="00266609">
              <w:rPr>
                <w:rFonts w:ascii="Arial" w:hAnsi="Arial" w:cs="Arial"/>
                <w:sz w:val="22"/>
                <w:szCs w:val="22"/>
              </w:rPr>
              <w:t xml:space="preserve"> ………...</w:t>
            </w:r>
            <w:r w:rsidR="003B35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848AB">
              <w:rPr>
                <w:rFonts w:ascii="Arial" w:hAnsi="Arial" w:cs="Arial"/>
                <w:sz w:val="22"/>
                <w:szCs w:val="22"/>
              </w:rPr>
              <w:t xml:space="preserve"> rispetto agli indici </w:t>
            </w:r>
            <w:r w:rsidR="007848AB" w:rsidRPr="007848AB">
              <w:rPr>
                <w:rFonts w:ascii="Arial" w:hAnsi="Arial" w:cs="Arial"/>
                <w:sz w:val="22"/>
                <w:szCs w:val="22"/>
                <w:u w:val="single"/>
              </w:rPr>
              <w:t xml:space="preserve">ante operam </w:t>
            </w:r>
            <w:r w:rsidR="003B35E3" w:rsidRPr="007848AB">
              <w:rPr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  <w:r w:rsidR="007848AB" w:rsidRPr="003B35E3">
              <w:rPr>
                <w:rFonts w:ascii="Arial" w:hAnsi="Arial" w:cs="Arial"/>
                <w:sz w:val="32"/>
                <w:szCs w:val="32"/>
              </w:rPr>
              <w:sym w:font="Symbol" w:char="F061"/>
            </w:r>
            <w:r w:rsidR="007848AB" w:rsidRPr="003B35E3">
              <w:rPr>
                <w:rFonts w:ascii="Arial" w:hAnsi="Arial" w:cs="Arial"/>
                <w:sz w:val="14"/>
                <w:szCs w:val="14"/>
              </w:rPr>
              <w:t>SLV</w:t>
            </w:r>
            <w:r w:rsidR="007848AB" w:rsidRPr="003B35E3">
              <w:rPr>
                <w:rFonts w:ascii="Arial" w:hAnsi="Arial" w:cs="Arial"/>
                <w:sz w:val="22"/>
                <w:szCs w:val="22"/>
              </w:rPr>
              <w:t xml:space="preserve">= ………… </w:t>
            </w:r>
            <w:r w:rsidR="007848A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7848AB" w:rsidRPr="003B35E3">
              <w:rPr>
                <w:rFonts w:ascii="Arial" w:hAnsi="Arial" w:cs="Arial"/>
                <w:sz w:val="32"/>
                <w:szCs w:val="32"/>
              </w:rPr>
              <w:sym w:font="Symbol" w:char="F061"/>
            </w:r>
            <w:r w:rsidR="007848AB" w:rsidRPr="003B35E3">
              <w:rPr>
                <w:rFonts w:ascii="Arial" w:hAnsi="Arial" w:cs="Arial"/>
                <w:sz w:val="14"/>
                <w:szCs w:val="14"/>
              </w:rPr>
              <w:t>SL</w:t>
            </w:r>
            <w:r w:rsidR="007848AB">
              <w:rPr>
                <w:rFonts w:ascii="Arial" w:hAnsi="Arial" w:cs="Arial"/>
                <w:sz w:val="14"/>
                <w:szCs w:val="14"/>
              </w:rPr>
              <w:t>D</w:t>
            </w:r>
            <w:r w:rsidR="007848AB" w:rsidRPr="003B35E3">
              <w:rPr>
                <w:rFonts w:ascii="Arial" w:hAnsi="Arial" w:cs="Arial"/>
                <w:sz w:val="22"/>
                <w:szCs w:val="22"/>
              </w:rPr>
              <w:t>= …………</w:t>
            </w:r>
            <w:r w:rsidR="00AC4B0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C4B09" w:rsidRPr="004136D9"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(</w:t>
            </w:r>
            <w:r w:rsidR="00E26A79"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11</w:t>
            </w:r>
            <w:r w:rsidR="00AC4B09" w:rsidRPr="004136D9"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)</w:t>
            </w:r>
          </w:p>
          <w:p w14:paraId="7E2F30D2" w14:textId="77777777" w:rsidR="00D32D31" w:rsidRDefault="008F7FC4" w:rsidP="008F7FC4">
            <w:pPr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  <w:p w14:paraId="7370D7C8" w14:textId="77777777" w:rsidR="008F7FC4" w:rsidRPr="001C07B7" w:rsidRDefault="008F7FC4" w:rsidP="008F7FC4">
            <w:pPr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C07B7">
              <w:rPr>
                <w:rFonts w:ascii="Arial" w:hAnsi="Arial" w:cs="Arial"/>
                <w:sz w:val="22"/>
                <w:szCs w:val="22"/>
              </w:rPr>
              <w:t>Il Progettista delle strutture ____________________</w:t>
            </w:r>
          </w:p>
          <w:p w14:paraId="4B12F849" w14:textId="77777777" w:rsidR="008F7FC4" w:rsidRPr="001C07B7" w:rsidRDefault="00CA2904" w:rsidP="00CA2904">
            <w:pPr>
              <w:spacing w:before="0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8F7FC4" w:rsidRPr="001C07B7">
              <w:rPr>
                <w:rFonts w:ascii="Arial" w:hAnsi="Arial" w:cs="Arial"/>
                <w:sz w:val="22"/>
                <w:szCs w:val="22"/>
              </w:rPr>
              <w:t>(timbro e firma)</w:t>
            </w:r>
          </w:p>
        </w:tc>
      </w:tr>
    </w:tbl>
    <w:p w14:paraId="2A762B03" w14:textId="77777777" w:rsidR="00C205BF" w:rsidRDefault="00C205B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9074"/>
      </w:tblGrid>
      <w:tr w:rsidR="008F7FC4" w:rsidRPr="001C07B7" w14:paraId="156E10A1" w14:textId="77777777" w:rsidTr="00D85C1B">
        <w:trPr>
          <w:trHeight w:val="2695"/>
        </w:trPr>
        <w:tc>
          <w:tcPr>
            <w:tcW w:w="675" w:type="dxa"/>
            <w:shd w:val="clear" w:color="auto" w:fill="auto"/>
          </w:tcPr>
          <w:p w14:paraId="756738B6" w14:textId="4E5C5F04" w:rsidR="008F7FC4" w:rsidRPr="001C07B7" w:rsidRDefault="00227020" w:rsidP="00AC4B0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C10D76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9074" w:type="dxa"/>
            <w:shd w:val="clear" w:color="auto" w:fill="auto"/>
            <w:vAlign w:val="center"/>
          </w:tcPr>
          <w:p w14:paraId="13F79E2C" w14:textId="74809479" w:rsidR="008F7FC4" w:rsidRPr="001C07B7" w:rsidRDefault="008F7FC4" w:rsidP="008F7FC4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1C07B7">
              <w:rPr>
                <w:rFonts w:ascii="Arial" w:hAnsi="Arial" w:cs="Arial"/>
                <w:sz w:val="22"/>
                <w:szCs w:val="22"/>
              </w:rPr>
              <w:t>Ne</w:t>
            </w:r>
            <w:r w:rsidR="00227020">
              <w:rPr>
                <w:rFonts w:ascii="Arial" w:hAnsi="Arial" w:cs="Arial"/>
                <w:sz w:val="22"/>
                <w:szCs w:val="22"/>
              </w:rPr>
              <w:t>l caso di “Tipo d’intervento” 1</w:t>
            </w:r>
            <w:r w:rsidR="000C01A6">
              <w:rPr>
                <w:rFonts w:ascii="Arial" w:hAnsi="Arial" w:cs="Arial"/>
                <w:sz w:val="22"/>
                <w:szCs w:val="22"/>
              </w:rPr>
              <w:t>9</w:t>
            </w:r>
            <w:r w:rsidR="00D85C1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C07B7">
              <w:rPr>
                <w:rFonts w:ascii="Arial" w:hAnsi="Arial" w:cs="Arial"/>
                <w:sz w:val="22"/>
                <w:szCs w:val="22"/>
              </w:rPr>
              <w:t>b</w:t>
            </w:r>
            <w:r w:rsidR="00D85C1B">
              <w:rPr>
                <w:rFonts w:ascii="Arial" w:hAnsi="Arial" w:cs="Arial"/>
                <w:sz w:val="22"/>
                <w:szCs w:val="22"/>
              </w:rPr>
              <w:t>)</w:t>
            </w:r>
            <w:r w:rsidR="00EC2091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2E0CA27E" w14:textId="6308F7F4" w:rsidR="00C205BF" w:rsidRDefault="00266609" w:rsidP="00AC4B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L’intervento realizzato ha conseguito </w:t>
            </w:r>
            <w:r w:rsidR="00D85C1B">
              <w:rPr>
                <w:rFonts w:ascii="Arial" w:hAnsi="Arial" w:cs="Arial"/>
                <w:sz w:val="22"/>
                <w:szCs w:val="22"/>
              </w:rPr>
              <w:t>l’</w:t>
            </w:r>
            <w:r w:rsidR="00D85C1B" w:rsidRPr="006243E4">
              <w:rPr>
                <w:rFonts w:ascii="Arial" w:hAnsi="Arial" w:cs="Arial"/>
                <w:sz w:val="22"/>
                <w:szCs w:val="22"/>
                <w:u w:val="single"/>
              </w:rPr>
              <w:t>ADEGUAMENTO SISMICO</w:t>
            </w:r>
            <w:r w:rsidR="00D85C1B" w:rsidRPr="006243E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35FEC">
              <w:rPr>
                <w:rFonts w:ascii="Arial" w:hAnsi="Arial" w:cs="Arial"/>
                <w:sz w:val="22"/>
                <w:szCs w:val="22"/>
              </w:rPr>
              <w:t xml:space="preserve">secondo </w:t>
            </w:r>
            <w:r w:rsidR="002D00B1" w:rsidRPr="002D00B1">
              <w:rPr>
                <w:rFonts w:ascii="Arial" w:hAnsi="Arial" w:cs="Arial"/>
                <w:sz w:val="22"/>
                <w:szCs w:val="22"/>
              </w:rPr>
              <w:t xml:space="preserve">la normativa tecnica emanata </w:t>
            </w:r>
            <w:proofErr w:type="gramStart"/>
            <w:r w:rsidR="002D00B1" w:rsidRPr="002D00B1">
              <w:rPr>
                <w:rFonts w:ascii="Arial" w:hAnsi="Arial" w:cs="Arial"/>
                <w:sz w:val="22"/>
                <w:szCs w:val="22"/>
              </w:rPr>
              <w:t xml:space="preserve">con </w:t>
            </w:r>
            <w:r w:rsidR="002D00B1">
              <w:rPr>
                <w:rFonts w:ascii="Arial" w:hAnsi="Arial" w:cs="Arial"/>
                <w:sz w:val="22"/>
                <w:szCs w:val="22"/>
              </w:rPr>
              <w:t xml:space="preserve"> …</w:t>
            </w:r>
            <w:proofErr w:type="gramEnd"/>
            <w:r w:rsidR="002D00B1">
              <w:rPr>
                <w:rFonts w:ascii="Arial" w:hAnsi="Arial" w:cs="Arial"/>
                <w:sz w:val="22"/>
                <w:szCs w:val="22"/>
              </w:rPr>
              <w:t>…………………….</w:t>
            </w:r>
            <w:r w:rsidR="00235FEC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35FEC" w:rsidRPr="004136D9"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(</w:t>
            </w:r>
            <w:r w:rsidR="00AC4B09"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6</w:t>
            </w:r>
            <w:r w:rsidR="00235FEC" w:rsidRPr="004136D9"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)</w:t>
            </w:r>
            <w:r w:rsidR="00E05E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C4B09">
              <w:rPr>
                <w:rFonts w:ascii="Arial" w:hAnsi="Arial" w:cs="Arial"/>
                <w:sz w:val="22"/>
                <w:szCs w:val="22"/>
              </w:rPr>
              <w:t xml:space="preserve">con un incremento % di capacità pari al ………...  rispetto agli indici </w:t>
            </w:r>
            <w:r w:rsidR="00AC4B09" w:rsidRPr="007848AB">
              <w:rPr>
                <w:rFonts w:ascii="Arial" w:hAnsi="Arial" w:cs="Arial"/>
                <w:sz w:val="22"/>
                <w:szCs w:val="22"/>
                <w:u w:val="single"/>
              </w:rPr>
              <w:t xml:space="preserve">ante operam  </w:t>
            </w:r>
            <w:r w:rsidR="00AC4B09" w:rsidRPr="003B35E3">
              <w:rPr>
                <w:rFonts w:ascii="Arial" w:hAnsi="Arial" w:cs="Arial"/>
                <w:sz w:val="32"/>
                <w:szCs w:val="32"/>
              </w:rPr>
              <w:sym w:font="Symbol" w:char="F061"/>
            </w:r>
            <w:r w:rsidR="00AC4B09" w:rsidRPr="003B35E3">
              <w:rPr>
                <w:rFonts w:ascii="Arial" w:hAnsi="Arial" w:cs="Arial"/>
                <w:sz w:val="14"/>
                <w:szCs w:val="14"/>
              </w:rPr>
              <w:t>SLV</w:t>
            </w:r>
            <w:r w:rsidR="00AC4B09" w:rsidRPr="003B35E3">
              <w:rPr>
                <w:rFonts w:ascii="Arial" w:hAnsi="Arial" w:cs="Arial"/>
                <w:sz w:val="22"/>
                <w:szCs w:val="22"/>
              </w:rPr>
              <w:t xml:space="preserve">= ………… </w:t>
            </w:r>
            <w:r w:rsidR="00AC4B09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AC4B09" w:rsidRPr="003B35E3">
              <w:rPr>
                <w:rFonts w:ascii="Arial" w:hAnsi="Arial" w:cs="Arial"/>
                <w:sz w:val="32"/>
                <w:szCs w:val="32"/>
              </w:rPr>
              <w:sym w:font="Symbol" w:char="F061"/>
            </w:r>
            <w:r w:rsidR="00AC4B09" w:rsidRPr="003B35E3">
              <w:rPr>
                <w:rFonts w:ascii="Arial" w:hAnsi="Arial" w:cs="Arial"/>
                <w:sz w:val="14"/>
                <w:szCs w:val="14"/>
              </w:rPr>
              <w:t>SL</w:t>
            </w:r>
            <w:r w:rsidR="00AC4B09">
              <w:rPr>
                <w:rFonts w:ascii="Arial" w:hAnsi="Arial" w:cs="Arial"/>
                <w:sz w:val="14"/>
                <w:szCs w:val="14"/>
              </w:rPr>
              <w:t>D</w:t>
            </w:r>
            <w:r w:rsidR="00AC4B09" w:rsidRPr="003B35E3">
              <w:rPr>
                <w:rFonts w:ascii="Arial" w:hAnsi="Arial" w:cs="Arial"/>
                <w:sz w:val="22"/>
                <w:szCs w:val="22"/>
              </w:rPr>
              <w:t>= ………</w:t>
            </w:r>
            <w:proofErr w:type="gramStart"/>
            <w:r w:rsidR="00AC4B09" w:rsidRPr="003B35E3">
              <w:rPr>
                <w:rFonts w:ascii="Arial" w:hAnsi="Arial" w:cs="Arial"/>
                <w:sz w:val="22"/>
                <w:szCs w:val="22"/>
              </w:rPr>
              <w:t>…</w:t>
            </w:r>
            <w:r w:rsidR="00E26A79" w:rsidRPr="004136D9"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(</w:t>
            </w:r>
            <w:proofErr w:type="gramEnd"/>
            <w:r w:rsidR="00E26A79"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11</w:t>
            </w:r>
            <w:r w:rsidR="00E26A79" w:rsidRPr="004136D9"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)</w:t>
            </w:r>
          </w:p>
          <w:p w14:paraId="0C7E01CF" w14:textId="77777777" w:rsidR="00E05E0B" w:rsidRPr="001C07B7" w:rsidRDefault="00E05E0B" w:rsidP="00E05E0B">
            <w:pPr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C07B7">
              <w:rPr>
                <w:rFonts w:ascii="Arial" w:hAnsi="Arial" w:cs="Arial"/>
                <w:sz w:val="22"/>
                <w:szCs w:val="22"/>
              </w:rPr>
              <w:t>Il Progettista delle strutture ____________________</w:t>
            </w:r>
          </w:p>
          <w:p w14:paraId="277A2F1C" w14:textId="59181719" w:rsidR="008F7FC4" w:rsidRPr="001C07B7" w:rsidRDefault="00E05E0B" w:rsidP="00E05E0B">
            <w:pPr>
              <w:spacing w:before="0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Pr="001C07B7">
              <w:rPr>
                <w:rFonts w:ascii="Arial" w:hAnsi="Arial" w:cs="Arial"/>
                <w:sz w:val="22"/>
                <w:szCs w:val="22"/>
              </w:rPr>
              <w:t>(timbro e firma)</w:t>
            </w:r>
          </w:p>
        </w:tc>
      </w:tr>
      <w:tr w:rsidR="00266609" w:rsidRPr="001C07B7" w14:paraId="31D57421" w14:textId="77777777" w:rsidTr="009D1DE9">
        <w:trPr>
          <w:trHeight w:val="2356"/>
        </w:trPr>
        <w:tc>
          <w:tcPr>
            <w:tcW w:w="675" w:type="dxa"/>
            <w:shd w:val="clear" w:color="auto" w:fill="auto"/>
          </w:tcPr>
          <w:p w14:paraId="3A80A098" w14:textId="43448817" w:rsidR="00266609" w:rsidRPr="001C07B7" w:rsidRDefault="00B05177" w:rsidP="00AC4B0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C10D76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9074" w:type="dxa"/>
            <w:shd w:val="clear" w:color="auto" w:fill="auto"/>
            <w:vAlign w:val="center"/>
          </w:tcPr>
          <w:p w14:paraId="739DB238" w14:textId="10611A73" w:rsidR="00266609" w:rsidRPr="001C07B7" w:rsidRDefault="00266609" w:rsidP="00266609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1C07B7">
              <w:rPr>
                <w:rFonts w:ascii="Arial" w:hAnsi="Arial" w:cs="Arial"/>
                <w:sz w:val="22"/>
                <w:szCs w:val="22"/>
              </w:rPr>
              <w:t>Nel</w:t>
            </w:r>
            <w:r w:rsidR="00227020">
              <w:rPr>
                <w:rFonts w:ascii="Arial" w:hAnsi="Arial" w:cs="Arial"/>
                <w:sz w:val="22"/>
                <w:szCs w:val="22"/>
              </w:rPr>
              <w:t xml:space="preserve"> caso di “Tipo d’intervento” 1</w:t>
            </w:r>
            <w:r w:rsidR="000C01A6">
              <w:rPr>
                <w:rFonts w:ascii="Arial" w:hAnsi="Arial" w:cs="Arial"/>
                <w:sz w:val="22"/>
                <w:szCs w:val="22"/>
              </w:rPr>
              <w:t>9</w:t>
            </w:r>
            <w:r w:rsidR="00D85C1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611140">
              <w:rPr>
                <w:rFonts w:ascii="Arial" w:hAnsi="Arial" w:cs="Arial"/>
                <w:sz w:val="22"/>
                <w:szCs w:val="22"/>
              </w:rPr>
              <w:t xml:space="preserve"> e 1</w:t>
            </w:r>
            <w:r w:rsidR="000C01A6">
              <w:rPr>
                <w:rFonts w:ascii="Arial" w:hAnsi="Arial" w:cs="Arial"/>
                <w:sz w:val="22"/>
                <w:szCs w:val="22"/>
              </w:rPr>
              <w:t>9</w:t>
            </w:r>
            <w:r w:rsidR="00D85C1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11140">
              <w:rPr>
                <w:rFonts w:ascii="Arial" w:hAnsi="Arial" w:cs="Arial"/>
                <w:sz w:val="22"/>
                <w:szCs w:val="22"/>
              </w:rPr>
              <w:t>d</w:t>
            </w:r>
            <w:r w:rsidR="002720AE">
              <w:rPr>
                <w:rFonts w:ascii="Arial" w:hAnsi="Arial" w:cs="Arial"/>
                <w:sz w:val="22"/>
                <w:szCs w:val="22"/>
              </w:rPr>
              <w:t xml:space="preserve"> (con demolizione)</w:t>
            </w:r>
            <w:r w:rsidR="007B533F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03CB07BB" w14:textId="46B4EAED" w:rsidR="00266609" w:rsidRDefault="00266609" w:rsidP="001F62AC">
            <w:pPr>
              <w:spacing w:before="24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C07B7">
              <w:rPr>
                <w:rFonts w:ascii="Arial" w:hAnsi="Arial" w:cs="Arial"/>
                <w:sz w:val="22"/>
                <w:szCs w:val="22"/>
              </w:rPr>
              <w:t>L’edificio esistente è stato demolito</w:t>
            </w:r>
            <w:r w:rsidR="00A163FF">
              <w:rPr>
                <w:rFonts w:ascii="Arial" w:hAnsi="Arial" w:cs="Arial"/>
                <w:sz w:val="22"/>
                <w:szCs w:val="22"/>
              </w:rPr>
              <w:t xml:space="preserve"> in data ……………</w:t>
            </w:r>
            <w:r w:rsidR="002720AE">
              <w:rPr>
                <w:rFonts w:ascii="Arial" w:hAnsi="Arial" w:cs="Arial"/>
                <w:sz w:val="22"/>
                <w:szCs w:val="22"/>
              </w:rPr>
              <w:t>……….</w:t>
            </w:r>
            <w:r w:rsidR="001F62AC">
              <w:rPr>
                <w:rFonts w:ascii="Arial" w:hAnsi="Arial" w:cs="Arial"/>
                <w:sz w:val="22"/>
                <w:szCs w:val="22"/>
              </w:rPr>
              <w:t xml:space="preserve"> e con atto comunale ……………………</w:t>
            </w:r>
            <w:proofErr w:type="gramStart"/>
            <w:r w:rsidR="001F62AC">
              <w:rPr>
                <w:rFonts w:ascii="Arial" w:hAnsi="Arial" w:cs="Arial"/>
                <w:sz w:val="22"/>
                <w:szCs w:val="22"/>
              </w:rPr>
              <w:t>…….</w:t>
            </w:r>
            <w:proofErr w:type="gramEnd"/>
            <w:r w:rsidR="001F62AC">
              <w:rPr>
                <w:rFonts w:ascii="Arial" w:hAnsi="Arial" w:cs="Arial"/>
                <w:sz w:val="22"/>
                <w:szCs w:val="22"/>
              </w:rPr>
              <w:t>.…….. è stato disposto il vincolo di inedificabilità sul sito originario.</w:t>
            </w:r>
          </w:p>
          <w:p w14:paraId="6DC561E1" w14:textId="77777777" w:rsidR="00266609" w:rsidRPr="001C07B7" w:rsidRDefault="002720AE" w:rsidP="002720AE">
            <w:pPr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</w:t>
            </w:r>
            <w:r w:rsidR="00266609" w:rsidRPr="001C07B7">
              <w:rPr>
                <w:rFonts w:ascii="Arial" w:hAnsi="Arial" w:cs="Arial"/>
                <w:sz w:val="22"/>
                <w:szCs w:val="22"/>
              </w:rPr>
              <w:t>Il R.U.P. _________________</w:t>
            </w:r>
          </w:p>
          <w:p w14:paraId="4848F46A" w14:textId="7B15120A" w:rsidR="00266609" w:rsidRPr="001C07B7" w:rsidRDefault="00D85C1B" w:rsidP="00CA2904">
            <w:pPr>
              <w:spacing w:before="0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Pr="001C07B7">
              <w:rPr>
                <w:rFonts w:ascii="Arial" w:hAnsi="Arial" w:cs="Arial"/>
                <w:sz w:val="22"/>
                <w:szCs w:val="22"/>
              </w:rPr>
              <w:t>(timbro e firma)</w:t>
            </w:r>
          </w:p>
        </w:tc>
      </w:tr>
      <w:tr w:rsidR="00266609" w:rsidRPr="001C07B7" w14:paraId="0D1D4973" w14:textId="77777777" w:rsidTr="00881BFD">
        <w:trPr>
          <w:trHeight w:val="35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4E5DC" w14:textId="337FBEC3" w:rsidR="00266609" w:rsidRPr="001C07B7" w:rsidRDefault="00C10D76" w:rsidP="00AC4B0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31AE3" w14:textId="3E584B3F" w:rsidR="00266609" w:rsidRPr="001C07B7" w:rsidRDefault="00266609" w:rsidP="00266609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1C07B7">
              <w:rPr>
                <w:rFonts w:ascii="Arial" w:hAnsi="Arial" w:cs="Arial"/>
                <w:sz w:val="22"/>
                <w:szCs w:val="22"/>
              </w:rPr>
              <w:t>Nel</w:t>
            </w:r>
            <w:r>
              <w:rPr>
                <w:rFonts w:ascii="Arial" w:hAnsi="Arial" w:cs="Arial"/>
                <w:sz w:val="22"/>
                <w:szCs w:val="22"/>
              </w:rPr>
              <w:t xml:space="preserve"> caso di “Tipo d’intervento” </w:t>
            </w:r>
            <w:r w:rsidR="00227020">
              <w:rPr>
                <w:rFonts w:ascii="Arial" w:hAnsi="Arial" w:cs="Arial"/>
                <w:sz w:val="22"/>
                <w:szCs w:val="22"/>
              </w:rPr>
              <w:t>1</w:t>
            </w:r>
            <w:r w:rsidR="000C01A6">
              <w:rPr>
                <w:rFonts w:ascii="Arial" w:hAnsi="Arial" w:cs="Arial"/>
                <w:sz w:val="22"/>
                <w:szCs w:val="22"/>
              </w:rPr>
              <w:t>9</w:t>
            </w:r>
            <w:r w:rsidR="00D85C1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4F045F">
              <w:rPr>
                <w:rFonts w:ascii="Arial" w:hAnsi="Arial" w:cs="Arial"/>
                <w:sz w:val="22"/>
                <w:szCs w:val="22"/>
              </w:rPr>
              <w:t xml:space="preserve"> (senza demolizione edificio esistente)</w:t>
            </w:r>
            <w:r w:rsidR="00B130DB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25A562B6" w14:textId="32FCD0A0" w:rsidR="001F62AC" w:rsidRDefault="001F62AC" w:rsidP="00D85C1B">
            <w:pPr>
              <w:spacing w:before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L’edificio originario non è stato </w:t>
            </w:r>
            <w:r w:rsidR="00EA7979">
              <w:rPr>
                <w:rFonts w:ascii="Arial" w:hAnsi="Arial" w:cs="Arial"/>
                <w:sz w:val="22"/>
                <w:szCs w:val="22"/>
              </w:rPr>
              <w:t>demolito in quanto edificio sto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 xml:space="preserve">rico-architettonico vincolato ai sensi del D.L. 22.01.2004, n. 42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s.m.i.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con atto ……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…….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.……………………. del Mibact (allegare decreto di vincolo)</w:t>
            </w:r>
          </w:p>
          <w:p w14:paraId="7EAB5ADE" w14:textId="2E09661D" w:rsidR="00266609" w:rsidRDefault="001F62AC" w:rsidP="001F62AC">
            <w:pPr>
              <w:spacing w:before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 attesta che n</w:t>
            </w:r>
            <w:r w:rsidR="00266609">
              <w:rPr>
                <w:rFonts w:ascii="Arial" w:hAnsi="Arial" w:cs="Arial"/>
                <w:sz w:val="22"/>
                <w:szCs w:val="22"/>
              </w:rPr>
              <w:t>ell</w:t>
            </w:r>
            <w:r w:rsidR="00266609" w:rsidRPr="001C07B7">
              <w:rPr>
                <w:rFonts w:ascii="Arial" w:hAnsi="Arial" w:cs="Arial"/>
                <w:sz w:val="22"/>
                <w:szCs w:val="22"/>
              </w:rPr>
              <w:t xml:space="preserve">’edificio dismesso </w:t>
            </w:r>
            <w:r w:rsidR="00266609">
              <w:rPr>
                <w:rFonts w:ascii="Arial" w:hAnsi="Arial" w:cs="Arial"/>
                <w:sz w:val="22"/>
                <w:szCs w:val="22"/>
              </w:rPr>
              <w:t>non saranno</w:t>
            </w:r>
            <w:r w:rsidR="00266609" w:rsidRPr="001C07B7">
              <w:rPr>
                <w:rFonts w:ascii="Arial" w:hAnsi="Arial" w:cs="Arial"/>
                <w:sz w:val="22"/>
                <w:szCs w:val="22"/>
              </w:rPr>
              <w:t xml:space="preserve"> più </w:t>
            </w:r>
            <w:r w:rsidR="00266609">
              <w:rPr>
                <w:rFonts w:ascii="Arial" w:hAnsi="Arial" w:cs="Arial"/>
                <w:sz w:val="22"/>
                <w:szCs w:val="22"/>
              </w:rPr>
              <w:t xml:space="preserve">ospitate funzioni </w:t>
            </w:r>
            <w:r w:rsidR="006243E4">
              <w:rPr>
                <w:rFonts w:ascii="Arial" w:hAnsi="Arial" w:cs="Arial"/>
                <w:sz w:val="22"/>
                <w:szCs w:val="22"/>
              </w:rPr>
              <w:t>“</w:t>
            </w:r>
            <w:r w:rsidR="00266609">
              <w:rPr>
                <w:rFonts w:ascii="Arial" w:hAnsi="Arial" w:cs="Arial"/>
                <w:sz w:val="22"/>
                <w:szCs w:val="22"/>
              </w:rPr>
              <w:t>strategiche</w:t>
            </w:r>
            <w:r w:rsidR="006243E4">
              <w:rPr>
                <w:rFonts w:ascii="Arial" w:hAnsi="Arial" w:cs="Arial"/>
                <w:sz w:val="22"/>
                <w:szCs w:val="22"/>
              </w:rPr>
              <w:t>”</w:t>
            </w:r>
            <w:r w:rsidR="00266609">
              <w:rPr>
                <w:rFonts w:ascii="Arial" w:hAnsi="Arial" w:cs="Arial"/>
                <w:sz w:val="22"/>
                <w:szCs w:val="22"/>
              </w:rPr>
              <w:t xml:space="preserve"> o </w:t>
            </w:r>
            <w:r w:rsidR="006243E4">
              <w:rPr>
                <w:rFonts w:ascii="Arial" w:hAnsi="Arial" w:cs="Arial"/>
                <w:sz w:val="22"/>
                <w:szCs w:val="22"/>
              </w:rPr>
              <w:t>“</w:t>
            </w:r>
            <w:r w:rsidR="00266609">
              <w:rPr>
                <w:rFonts w:ascii="Arial" w:hAnsi="Arial" w:cs="Arial"/>
                <w:sz w:val="22"/>
                <w:szCs w:val="22"/>
              </w:rPr>
              <w:t>rilevanti</w:t>
            </w:r>
            <w:r w:rsidR="006243E4">
              <w:rPr>
                <w:rFonts w:ascii="Arial" w:hAnsi="Arial" w:cs="Arial"/>
                <w:sz w:val="22"/>
                <w:szCs w:val="22"/>
              </w:rPr>
              <w:t xml:space="preserve">” </w:t>
            </w:r>
            <w:r>
              <w:rPr>
                <w:rFonts w:ascii="Arial" w:hAnsi="Arial" w:cs="Arial"/>
                <w:sz w:val="22"/>
                <w:szCs w:val="22"/>
              </w:rPr>
              <w:t>secondo la</w:t>
            </w:r>
            <w:r w:rsidR="006243E4">
              <w:rPr>
                <w:rFonts w:ascii="Arial" w:hAnsi="Arial" w:cs="Arial"/>
                <w:sz w:val="22"/>
                <w:szCs w:val="22"/>
              </w:rPr>
              <w:t xml:space="preserve"> DGR n. 1009/2008</w:t>
            </w:r>
            <w:r w:rsidR="00266609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0EC9DFC7" w14:textId="77777777" w:rsidR="002720AE" w:rsidRPr="002720AE" w:rsidRDefault="002720AE" w:rsidP="002720AE">
            <w:pPr>
              <w:spacing w:before="24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719A82C6" w14:textId="77777777" w:rsidR="00266609" w:rsidRPr="001C07B7" w:rsidRDefault="00B130DB" w:rsidP="0026660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266609" w:rsidRPr="001C07B7">
              <w:rPr>
                <w:rFonts w:ascii="Arial" w:hAnsi="Arial" w:cs="Arial"/>
                <w:sz w:val="22"/>
                <w:szCs w:val="22"/>
              </w:rPr>
              <w:t>Il R.U.P. _________________</w:t>
            </w:r>
          </w:p>
          <w:p w14:paraId="4F97C995" w14:textId="071258B2" w:rsidR="00266609" w:rsidRPr="001C07B7" w:rsidRDefault="00D85C1B" w:rsidP="00CA2904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  <w:r w:rsidRPr="001C07B7">
              <w:rPr>
                <w:rFonts w:ascii="Arial" w:hAnsi="Arial" w:cs="Arial"/>
                <w:sz w:val="22"/>
                <w:szCs w:val="22"/>
              </w:rPr>
              <w:t>(timbro e firma)</w:t>
            </w:r>
          </w:p>
        </w:tc>
      </w:tr>
    </w:tbl>
    <w:p w14:paraId="37977EF8" w14:textId="0EB0E5BD" w:rsidR="008F7FC4" w:rsidRDefault="008F7FC4" w:rsidP="008F7FC4">
      <w:pPr>
        <w:jc w:val="both"/>
        <w:rPr>
          <w:rFonts w:ascii="Arial" w:hAnsi="Arial" w:cs="Arial"/>
          <w:sz w:val="22"/>
          <w:szCs w:val="22"/>
        </w:rPr>
      </w:pPr>
    </w:p>
    <w:p w14:paraId="336A3916" w14:textId="0D1CC807" w:rsidR="00E51B2D" w:rsidRDefault="00E51B2D" w:rsidP="008F7FC4">
      <w:pPr>
        <w:jc w:val="both"/>
        <w:rPr>
          <w:rFonts w:ascii="Arial" w:hAnsi="Arial" w:cs="Arial"/>
          <w:sz w:val="22"/>
          <w:szCs w:val="22"/>
        </w:rPr>
      </w:pPr>
    </w:p>
    <w:p w14:paraId="24326F83" w14:textId="3DECCC8E" w:rsidR="00E51B2D" w:rsidRDefault="00E51B2D" w:rsidP="008F7FC4">
      <w:pPr>
        <w:jc w:val="both"/>
        <w:rPr>
          <w:rFonts w:ascii="Arial" w:hAnsi="Arial" w:cs="Arial"/>
          <w:sz w:val="22"/>
          <w:szCs w:val="22"/>
        </w:rPr>
      </w:pPr>
    </w:p>
    <w:p w14:paraId="407046DE" w14:textId="77777777" w:rsidR="00E51B2D" w:rsidRPr="001C07B7" w:rsidRDefault="00E51B2D" w:rsidP="008F7FC4">
      <w:pPr>
        <w:jc w:val="both"/>
        <w:rPr>
          <w:rFonts w:ascii="Arial" w:hAnsi="Arial" w:cs="Arial"/>
          <w:sz w:val="22"/>
          <w:szCs w:val="22"/>
        </w:rPr>
      </w:pPr>
    </w:p>
    <w:p w14:paraId="49EEC0CB" w14:textId="2F7EA5AE" w:rsidR="008F7FC4" w:rsidRPr="000749A0" w:rsidRDefault="008F7FC4" w:rsidP="008F7FC4">
      <w:pPr>
        <w:jc w:val="both"/>
        <w:rPr>
          <w:rFonts w:ascii="Arial" w:hAnsi="Arial" w:cs="Arial"/>
          <w:b/>
          <w:sz w:val="22"/>
          <w:szCs w:val="22"/>
        </w:rPr>
      </w:pPr>
      <w:r w:rsidRPr="000749A0">
        <w:rPr>
          <w:rFonts w:ascii="Arial" w:hAnsi="Arial" w:cs="Arial"/>
          <w:b/>
          <w:sz w:val="22"/>
          <w:szCs w:val="22"/>
        </w:rPr>
        <w:t>Breve descrizione dei lavori, incluse eventuali perizie di variante</w:t>
      </w:r>
      <w:r w:rsidR="00B130DB" w:rsidRPr="000749A0">
        <w:rPr>
          <w:rFonts w:ascii="Arial" w:hAnsi="Arial" w:cs="Arial"/>
          <w:b/>
          <w:sz w:val="22"/>
          <w:szCs w:val="22"/>
        </w:rPr>
        <w:t>:</w:t>
      </w:r>
      <w:r w:rsidR="00726478">
        <w:rPr>
          <w:rFonts w:ascii="Arial" w:hAnsi="Arial" w:cs="Arial"/>
          <w:b/>
          <w:sz w:val="22"/>
          <w:szCs w:val="22"/>
        </w:rPr>
        <w:t xml:space="preserve"> </w:t>
      </w:r>
      <w:r w:rsidR="00726478" w:rsidRPr="004136D9">
        <w:rPr>
          <w:rFonts w:ascii="Arial" w:hAnsi="Arial" w:cs="Arial"/>
          <w:b/>
          <w:color w:val="FF0000"/>
          <w:sz w:val="22"/>
          <w:szCs w:val="22"/>
          <w:vertAlign w:val="superscript"/>
        </w:rPr>
        <w:t>(</w:t>
      </w:r>
      <w:r w:rsidR="00726478">
        <w:rPr>
          <w:rFonts w:ascii="Arial" w:hAnsi="Arial" w:cs="Arial"/>
          <w:b/>
          <w:color w:val="FF0000"/>
          <w:sz w:val="22"/>
          <w:szCs w:val="22"/>
          <w:vertAlign w:val="superscript"/>
        </w:rPr>
        <w:t>12</w:t>
      </w:r>
      <w:r w:rsidR="00726478" w:rsidRPr="004136D9">
        <w:rPr>
          <w:rFonts w:ascii="Arial" w:hAnsi="Arial" w:cs="Arial"/>
          <w:b/>
          <w:color w:val="FF0000"/>
          <w:sz w:val="22"/>
          <w:szCs w:val="22"/>
          <w:vertAlign w:val="superscript"/>
        </w:rPr>
        <w:t>)</w:t>
      </w:r>
    </w:p>
    <w:p w14:paraId="1A77B6CD" w14:textId="2851DCBC" w:rsidR="000749A0" w:rsidRDefault="008F7FC4" w:rsidP="008F7FC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10D76">
        <w:rPr>
          <w:rFonts w:ascii="Arial" w:hAnsi="Arial" w:cs="Arial"/>
        </w:rPr>
        <w:t>_____________</w:t>
      </w:r>
      <w:r>
        <w:rPr>
          <w:rFonts w:ascii="Arial" w:hAnsi="Arial" w:cs="Arial"/>
        </w:rPr>
        <w:t>_______________________________________________</w:t>
      </w:r>
      <w:r w:rsidR="000749A0">
        <w:rPr>
          <w:rFonts w:ascii="Arial" w:hAnsi="Arial" w:cs="Arial"/>
        </w:rPr>
        <w:t>_________________________________________________</w:t>
      </w:r>
    </w:p>
    <w:p w14:paraId="612EEA30" w14:textId="77777777" w:rsidR="000749A0" w:rsidRDefault="000749A0" w:rsidP="008F7FC4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9066"/>
      </w:tblGrid>
      <w:tr w:rsidR="007F4400" w14:paraId="5400E807" w14:textId="77777777" w:rsidTr="00E51B2D">
        <w:tc>
          <w:tcPr>
            <w:tcW w:w="704" w:type="dxa"/>
            <w:vAlign w:val="center"/>
          </w:tcPr>
          <w:p w14:paraId="739121B1" w14:textId="24507D01" w:rsidR="007F4400" w:rsidRDefault="00E51B2D" w:rsidP="00D85C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C10D7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66" w:type="dxa"/>
            <w:vAlign w:val="center"/>
          </w:tcPr>
          <w:p w14:paraId="21C66AEE" w14:textId="22A4A14A" w:rsidR="007F4400" w:rsidRDefault="007F4400" w:rsidP="007264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Quadro/i economico/i finale/i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136D9"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1</w:t>
            </w:r>
            <w:r w:rsidR="00726478"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3</w:t>
            </w:r>
            <w:r w:rsidRPr="004136D9"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)</w:t>
            </w:r>
          </w:p>
        </w:tc>
      </w:tr>
      <w:tr w:rsidR="007F4400" w14:paraId="1C7EC76D" w14:textId="77777777" w:rsidTr="00E51B2D">
        <w:trPr>
          <w:trHeight w:val="10055"/>
        </w:trPr>
        <w:tc>
          <w:tcPr>
            <w:tcW w:w="704" w:type="dxa"/>
          </w:tcPr>
          <w:p w14:paraId="4050FDE8" w14:textId="77777777" w:rsidR="007F4400" w:rsidRDefault="007F4400" w:rsidP="007F440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66" w:type="dxa"/>
          </w:tcPr>
          <w:p w14:paraId="087DF897" w14:textId="77777777" w:rsidR="007F4400" w:rsidRDefault="007F4400" w:rsidP="008F7FC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3B65CF8" w14:textId="77777777" w:rsidR="00D85C1B" w:rsidRDefault="00D85C1B" w:rsidP="008F7FC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6198510" w14:textId="77777777" w:rsidR="00D85C1B" w:rsidRDefault="00D85C1B" w:rsidP="008F7FC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C129106" w14:textId="77777777" w:rsidR="00D85C1B" w:rsidRDefault="00D85C1B" w:rsidP="008F7FC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F5287B1" w14:textId="77777777" w:rsidR="00D85C1B" w:rsidRDefault="00D85C1B" w:rsidP="008F7FC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C2C7C86" w14:textId="77777777" w:rsidR="00D85C1B" w:rsidRDefault="00D85C1B" w:rsidP="008F7FC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1B1F7D2" w14:textId="77777777" w:rsidR="00D85C1B" w:rsidRDefault="00D85C1B" w:rsidP="008F7FC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37D16A6" w14:textId="77777777" w:rsidR="00D85C1B" w:rsidRDefault="00D85C1B" w:rsidP="008F7FC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0DA8C3C" w14:textId="77777777" w:rsidR="00D85C1B" w:rsidRDefault="00D85C1B" w:rsidP="008F7FC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B42C0E7" w14:textId="77777777" w:rsidR="00D85C1B" w:rsidRDefault="00D85C1B" w:rsidP="008F7FC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AEF0F00" w14:textId="77777777" w:rsidR="00D85C1B" w:rsidRDefault="00D85C1B" w:rsidP="008F7FC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01F2580" w14:textId="77777777" w:rsidR="00D85C1B" w:rsidRDefault="00D85C1B" w:rsidP="008F7FC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5EE89AD" w14:textId="77777777" w:rsidR="00D85C1B" w:rsidRDefault="00D85C1B" w:rsidP="008F7FC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B247415" w14:textId="77777777" w:rsidR="00D85C1B" w:rsidRDefault="00D85C1B" w:rsidP="008F7FC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0863959" w14:textId="77777777" w:rsidR="00D85C1B" w:rsidRDefault="00D85C1B" w:rsidP="008F7FC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852DE81" w14:textId="77777777" w:rsidR="00D85C1B" w:rsidRDefault="00D85C1B" w:rsidP="008F7FC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376FDBF" w14:textId="77777777" w:rsidR="00D85C1B" w:rsidRDefault="00D85C1B" w:rsidP="008F7FC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6F13F15" w14:textId="77777777" w:rsidR="00D85C1B" w:rsidRDefault="00D85C1B" w:rsidP="008F7FC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00DF966" w14:textId="77777777" w:rsidR="00D85C1B" w:rsidRDefault="00D85C1B" w:rsidP="008F7FC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3257FB1" w14:textId="77777777" w:rsidR="00D85C1B" w:rsidRDefault="00D85C1B" w:rsidP="008F7FC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E2EC62B" w14:textId="77777777" w:rsidR="00D85C1B" w:rsidRDefault="00D85C1B" w:rsidP="008F7FC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E29967A" w14:textId="77777777" w:rsidR="00D85C1B" w:rsidRDefault="00D85C1B" w:rsidP="008F7FC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3E2B415" w14:textId="787F8F32" w:rsidR="000749A0" w:rsidRDefault="000749A0" w:rsidP="008F7FC4">
      <w:pPr>
        <w:jc w:val="both"/>
        <w:rPr>
          <w:rFonts w:ascii="Arial" w:hAnsi="Arial" w:cs="Arial"/>
          <w:sz w:val="22"/>
          <w:szCs w:val="22"/>
        </w:rPr>
      </w:pPr>
    </w:p>
    <w:p w14:paraId="50A57111" w14:textId="7381B3F7" w:rsidR="00BB783C" w:rsidRDefault="00BB783C" w:rsidP="008F7FC4">
      <w:pPr>
        <w:jc w:val="both"/>
        <w:rPr>
          <w:rFonts w:ascii="Arial" w:hAnsi="Arial" w:cs="Arial"/>
          <w:sz w:val="22"/>
          <w:szCs w:val="22"/>
        </w:rPr>
      </w:pPr>
    </w:p>
    <w:p w14:paraId="51E1FA39" w14:textId="77777777" w:rsidR="008E207B" w:rsidRPr="00D32D31" w:rsidRDefault="008E207B" w:rsidP="008F7FC4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9074"/>
      </w:tblGrid>
      <w:tr w:rsidR="000749A0" w:rsidRPr="007E2BB8" w14:paraId="2024CD5D" w14:textId="77777777" w:rsidTr="00FE25E6">
        <w:trPr>
          <w:trHeight w:val="397"/>
        </w:trPr>
        <w:tc>
          <w:tcPr>
            <w:tcW w:w="675" w:type="dxa"/>
            <w:shd w:val="clear" w:color="auto" w:fill="auto"/>
          </w:tcPr>
          <w:p w14:paraId="6B234F76" w14:textId="0B1B4043" w:rsidR="000749A0" w:rsidRDefault="00C62E30" w:rsidP="00D85C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4</w:t>
            </w:r>
            <w:r w:rsidR="00C10D7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74" w:type="dxa"/>
            <w:shd w:val="clear" w:color="auto" w:fill="auto"/>
            <w:vAlign w:val="center"/>
          </w:tcPr>
          <w:p w14:paraId="44AC46CC" w14:textId="12B141E9" w:rsidR="000749A0" w:rsidRPr="000749A0" w:rsidRDefault="000749A0" w:rsidP="00AC4B09">
            <w:pPr>
              <w:spacing w:before="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0749A0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AC4B09">
              <w:rPr>
                <w:rFonts w:ascii="Arial" w:hAnsi="Arial" w:cs="Arial"/>
                <w:b/>
                <w:sz w:val="22"/>
                <w:szCs w:val="22"/>
              </w:rPr>
              <w:t xml:space="preserve">ttestazioni </w:t>
            </w:r>
            <w:r w:rsidRPr="000749A0">
              <w:rPr>
                <w:rFonts w:ascii="Arial" w:hAnsi="Arial" w:cs="Arial"/>
                <w:b/>
                <w:sz w:val="22"/>
                <w:szCs w:val="22"/>
              </w:rPr>
              <w:t>dell’Ente Attuatore</w:t>
            </w:r>
            <w:r w:rsidR="007A261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A2615" w:rsidRPr="007A2615">
              <w:rPr>
                <w:rFonts w:ascii="Arial" w:hAnsi="Arial" w:cs="Arial"/>
                <w:sz w:val="18"/>
                <w:szCs w:val="18"/>
              </w:rPr>
              <w:t>(obbligatorio)</w:t>
            </w:r>
          </w:p>
        </w:tc>
      </w:tr>
      <w:tr w:rsidR="000749A0" w:rsidRPr="007E2BB8" w14:paraId="7E6E9042" w14:textId="77777777" w:rsidTr="001C2AA0">
        <w:trPr>
          <w:trHeight w:val="397"/>
        </w:trPr>
        <w:tc>
          <w:tcPr>
            <w:tcW w:w="675" w:type="dxa"/>
            <w:shd w:val="clear" w:color="auto" w:fill="auto"/>
          </w:tcPr>
          <w:p w14:paraId="3EE726AD" w14:textId="69026D0B" w:rsidR="000749A0" w:rsidRDefault="000749A0" w:rsidP="00D85C1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74" w:type="dxa"/>
            <w:shd w:val="clear" w:color="auto" w:fill="auto"/>
            <w:vAlign w:val="center"/>
          </w:tcPr>
          <w:p w14:paraId="2CA5A1C2" w14:textId="77777777" w:rsidR="00D85C1B" w:rsidRDefault="000749A0" w:rsidP="000749A0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  <w:r w:rsidR="003F0F80">
              <w:rPr>
                <w:rFonts w:ascii="Arial" w:hAnsi="Arial" w:cs="Arial"/>
                <w:sz w:val="22"/>
                <w:szCs w:val="22"/>
              </w:rPr>
              <w:t xml:space="preserve"> attesta che</w:t>
            </w:r>
            <w:r w:rsidR="00D85C1B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1EE52A8F" w14:textId="49E93634" w:rsidR="003F0F80" w:rsidRPr="00D85C1B" w:rsidRDefault="003F0F80" w:rsidP="00AC4B09">
            <w:pPr>
              <w:pStyle w:val="Paragrafoelenco"/>
              <w:numPr>
                <w:ilvl w:val="0"/>
                <w:numId w:val="8"/>
              </w:numPr>
              <w:ind w:left="714" w:right="319" w:hanging="357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5C1B">
              <w:rPr>
                <w:rFonts w:ascii="Arial" w:hAnsi="Arial" w:cs="Arial"/>
                <w:sz w:val="22"/>
                <w:szCs w:val="22"/>
              </w:rPr>
              <w:t>l’intervento effettuato ha restituito l’immobile conforme alle normative vigen</w:t>
            </w:r>
            <w:r w:rsidR="00D85C1B" w:rsidRPr="00D85C1B">
              <w:rPr>
                <w:rFonts w:ascii="Arial" w:hAnsi="Arial" w:cs="Arial"/>
                <w:sz w:val="22"/>
                <w:szCs w:val="22"/>
              </w:rPr>
              <w:t>ti e perfettamente funzionante</w:t>
            </w:r>
            <w:r w:rsidR="00D85C1B">
              <w:rPr>
                <w:rFonts w:ascii="Arial" w:hAnsi="Arial" w:cs="Arial"/>
                <w:sz w:val="22"/>
                <w:szCs w:val="22"/>
              </w:rPr>
              <w:t xml:space="preserve"> almeno nella parte che ospita le funzioni strategiche</w:t>
            </w:r>
            <w:r w:rsidR="00D85C1B" w:rsidRPr="00D85C1B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4B206252" w14:textId="716B53AD" w:rsidR="00D85C1B" w:rsidRPr="00D85C1B" w:rsidRDefault="00D85C1B" w:rsidP="00AC4B09">
            <w:pPr>
              <w:pStyle w:val="Paragrafoelenco"/>
              <w:numPr>
                <w:ilvl w:val="0"/>
                <w:numId w:val="8"/>
              </w:numPr>
              <w:ind w:left="714" w:right="319" w:hanging="357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5C1B">
              <w:rPr>
                <w:rFonts w:ascii="Arial" w:hAnsi="Arial" w:cs="Arial"/>
                <w:sz w:val="22"/>
                <w:szCs w:val="22"/>
              </w:rPr>
              <w:t>il Comune, con delibera consiliare di adozione ………………………...……, si impegna a mantenere la funzione strategica ………………… (</w:t>
            </w:r>
            <w:r w:rsidRPr="00D85C1B">
              <w:rPr>
                <w:rFonts w:ascii="Arial" w:hAnsi="Arial" w:cs="Arial"/>
                <w:i/>
                <w:sz w:val="22"/>
                <w:szCs w:val="22"/>
              </w:rPr>
              <w:t xml:space="preserve">specificare se </w:t>
            </w:r>
            <w:proofErr w:type="gramStart"/>
            <w:r w:rsidRPr="00D85C1B">
              <w:rPr>
                <w:rFonts w:ascii="Arial" w:hAnsi="Arial" w:cs="Arial"/>
                <w:i/>
                <w:sz w:val="22"/>
                <w:szCs w:val="22"/>
              </w:rPr>
              <w:t>COC,COM</w:t>
            </w:r>
            <w:proofErr w:type="gramEnd"/>
            <w:r w:rsidRPr="00D85C1B">
              <w:rPr>
                <w:rFonts w:ascii="Arial" w:hAnsi="Arial" w:cs="Arial"/>
                <w:i/>
                <w:sz w:val="22"/>
                <w:szCs w:val="22"/>
              </w:rPr>
              <w:t>, ricovero, …..</w:t>
            </w:r>
            <w:r w:rsidRPr="00D85C1B">
              <w:rPr>
                <w:rFonts w:ascii="Arial" w:hAnsi="Arial" w:cs="Arial"/>
                <w:sz w:val="22"/>
                <w:szCs w:val="22"/>
              </w:rPr>
              <w:t>) all’interno dell’edificio oggetto dell’intervento per almeno 5 anni, ad aggiornare il proprio Piano di Emergenza comunale curandone l’invio alla Regione ed a recepire le variazioni nei propri strumenti di pianificazione urbanistica;</w:t>
            </w:r>
          </w:p>
          <w:p w14:paraId="3D7617A6" w14:textId="74345A2C" w:rsidR="00D85C1B" w:rsidRDefault="00D85C1B" w:rsidP="00AC4B09">
            <w:pPr>
              <w:pStyle w:val="Paragrafoelenco"/>
              <w:numPr>
                <w:ilvl w:val="0"/>
                <w:numId w:val="8"/>
              </w:numPr>
              <w:ind w:left="714" w:right="319" w:hanging="357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5C1B">
              <w:rPr>
                <w:rFonts w:ascii="Arial" w:hAnsi="Arial" w:cs="Arial"/>
                <w:sz w:val="22"/>
                <w:szCs w:val="22"/>
              </w:rPr>
              <w:t xml:space="preserve">di aver provveduto </w:t>
            </w:r>
            <w:r w:rsidR="00371D5D">
              <w:rPr>
                <w:rFonts w:ascii="Arial" w:hAnsi="Arial" w:cs="Arial"/>
                <w:sz w:val="22"/>
                <w:szCs w:val="22"/>
              </w:rPr>
              <w:t>in data ………………</w:t>
            </w:r>
            <w:proofErr w:type="gramStart"/>
            <w:r w:rsidR="00371D5D">
              <w:rPr>
                <w:rFonts w:ascii="Arial" w:hAnsi="Arial" w:cs="Arial"/>
                <w:sz w:val="22"/>
                <w:szCs w:val="22"/>
              </w:rPr>
              <w:t>…….</w:t>
            </w:r>
            <w:proofErr w:type="gramEnd"/>
            <w:r w:rsidR="00371D5D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D85C1B">
              <w:rPr>
                <w:rFonts w:ascii="Arial" w:hAnsi="Arial" w:cs="Arial"/>
                <w:sz w:val="22"/>
                <w:szCs w:val="22"/>
              </w:rPr>
              <w:t xml:space="preserve">all’inserimento dei dati relativi all’intervento sul sistema di monitoraggio di opere pubbliche della banca dati delle amministrazioni pubbliche (BDAP MOP) ai sensi del </w:t>
            </w:r>
            <w:proofErr w:type="gramStart"/>
            <w:r w:rsidRPr="00D85C1B">
              <w:rPr>
                <w:rFonts w:ascii="Arial" w:hAnsi="Arial" w:cs="Arial"/>
                <w:sz w:val="22"/>
                <w:szCs w:val="22"/>
              </w:rPr>
              <w:t>D.Lgs</w:t>
            </w:r>
            <w:proofErr w:type="gramEnd"/>
            <w:r w:rsidRPr="00D85C1B">
              <w:rPr>
                <w:rFonts w:ascii="Arial" w:hAnsi="Arial" w:cs="Arial"/>
                <w:sz w:val="22"/>
                <w:szCs w:val="22"/>
              </w:rPr>
              <w:t>. 29 dicembre 2011</w:t>
            </w:r>
            <w:r w:rsidR="0060417E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6787631D" w14:textId="036AFD6F" w:rsidR="0060417E" w:rsidRPr="00D85C1B" w:rsidRDefault="0060417E" w:rsidP="00AC4B09">
            <w:pPr>
              <w:pStyle w:val="Paragrafoelenco"/>
              <w:numPr>
                <w:ilvl w:val="0"/>
                <w:numId w:val="8"/>
              </w:numPr>
              <w:ind w:left="714" w:right="319" w:hanging="357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 aver adempiuto agli obblighi relativi alla trasparenza e alla tracciabilità dei f</w:t>
            </w:r>
            <w:r w:rsidR="00C263E3">
              <w:rPr>
                <w:rFonts w:ascii="Arial" w:hAnsi="Arial" w:cs="Arial"/>
                <w:sz w:val="22"/>
                <w:szCs w:val="22"/>
              </w:rPr>
              <w:t xml:space="preserve">lussi finanziari </w:t>
            </w:r>
            <w:r w:rsidR="00AC4B09">
              <w:rPr>
                <w:rFonts w:ascii="Arial" w:hAnsi="Arial" w:cs="Arial"/>
                <w:sz w:val="22"/>
                <w:szCs w:val="22"/>
              </w:rPr>
              <w:t>secondo la normativa vigente in materia.</w:t>
            </w:r>
          </w:p>
          <w:p w14:paraId="12D155C4" w14:textId="77777777" w:rsidR="00D85C1B" w:rsidRDefault="00D85C1B" w:rsidP="00D85C1B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  <w:p w14:paraId="74C810EC" w14:textId="77777777" w:rsidR="00D85C1B" w:rsidRDefault="00D85C1B" w:rsidP="00D85C1B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</w:p>
          <w:p w14:paraId="00D9F162" w14:textId="03D3F0C3" w:rsidR="00D85C1B" w:rsidRPr="001C07B7" w:rsidRDefault="00D85C1B" w:rsidP="00D85C1B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C07B7">
              <w:rPr>
                <w:rFonts w:ascii="Arial" w:hAnsi="Arial" w:cs="Arial"/>
                <w:sz w:val="22"/>
                <w:szCs w:val="22"/>
              </w:rPr>
              <w:t>Il R.U.P. _________________</w:t>
            </w:r>
          </w:p>
          <w:p w14:paraId="086F18DA" w14:textId="5740B154" w:rsidR="00994468" w:rsidRDefault="00D85C1B" w:rsidP="00D85C1B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C07B7">
              <w:rPr>
                <w:rFonts w:ascii="Arial" w:hAnsi="Arial" w:cs="Arial"/>
                <w:sz w:val="22"/>
                <w:szCs w:val="22"/>
              </w:rPr>
              <w:t xml:space="preserve">         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</w:t>
            </w:r>
            <w:r w:rsidRPr="001C07B7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 xml:space="preserve">timbro e </w:t>
            </w:r>
            <w:r w:rsidRPr="001C07B7">
              <w:rPr>
                <w:rFonts w:ascii="Arial" w:hAnsi="Arial" w:cs="Arial"/>
                <w:sz w:val="22"/>
                <w:szCs w:val="22"/>
              </w:rPr>
              <w:t>firma)</w:t>
            </w:r>
          </w:p>
          <w:p w14:paraId="5A22A707" w14:textId="04A8F339" w:rsidR="000749A0" w:rsidRPr="007C5F94" w:rsidRDefault="000749A0" w:rsidP="00D85C1B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FD9443" w14:textId="77777777" w:rsidR="009F6438" w:rsidRDefault="009F6438" w:rsidP="008F7FC4">
      <w:pPr>
        <w:jc w:val="both"/>
        <w:rPr>
          <w:rFonts w:ascii="Arial" w:hAnsi="Arial" w:cs="Arial"/>
        </w:rPr>
      </w:pPr>
    </w:p>
    <w:p w14:paraId="2F2D9C7E" w14:textId="77777777" w:rsidR="008F7FC4" w:rsidRDefault="008F7FC4" w:rsidP="008F7FC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Note: _________________________________________________________________</w:t>
      </w:r>
    </w:p>
    <w:p w14:paraId="6601E0B0" w14:textId="67A8B728" w:rsidR="00FA4155" w:rsidRDefault="008F7FC4" w:rsidP="008F7FC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</w:t>
      </w:r>
      <w:r w:rsidR="00C10D76">
        <w:rPr>
          <w:rFonts w:ascii="Arial" w:hAnsi="Arial" w:cs="Arial"/>
        </w:rPr>
        <w:t>_______________________________</w:t>
      </w:r>
      <w:r>
        <w:rPr>
          <w:rFonts w:ascii="Arial" w:hAnsi="Arial" w:cs="Arial"/>
        </w:rPr>
        <w:t>_________________</w:t>
      </w:r>
      <w:r w:rsidR="00C10D76">
        <w:rPr>
          <w:rFonts w:ascii="Arial" w:hAnsi="Arial" w:cs="Arial"/>
        </w:rPr>
        <w:t>______________________________</w:t>
      </w:r>
      <w:r>
        <w:rPr>
          <w:rFonts w:ascii="Arial" w:hAnsi="Arial" w:cs="Arial"/>
        </w:rPr>
        <w:t>______________________________________________________</w:t>
      </w:r>
    </w:p>
    <w:p w14:paraId="7115AA2F" w14:textId="6EFDFCF6" w:rsidR="00D32D31" w:rsidRDefault="00726478" w:rsidP="008F7FC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Si allegano alla presente, in quanto parti integranti</w:t>
      </w:r>
      <w:r w:rsidR="00E15F80">
        <w:rPr>
          <w:rFonts w:ascii="Arial" w:hAnsi="Arial" w:cs="Arial"/>
        </w:rPr>
        <w:t xml:space="preserve"> (obbligatori)</w:t>
      </w:r>
      <w:r>
        <w:rPr>
          <w:rFonts w:ascii="Arial" w:hAnsi="Arial" w:cs="Arial"/>
        </w:rPr>
        <w:t>:</w:t>
      </w:r>
    </w:p>
    <w:p w14:paraId="4D09A82E" w14:textId="659F2853" w:rsidR="00726478" w:rsidRPr="00C10D76" w:rsidRDefault="00C10D76" w:rsidP="00C10D76">
      <w:pPr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 xml:space="preserve"> </w:t>
      </w:r>
      <w:r w:rsidR="00C263E3" w:rsidRPr="00C10D76">
        <w:rPr>
          <w:rFonts w:ascii="Arial" w:hAnsi="Arial" w:cs="Arial"/>
        </w:rPr>
        <w:t>R</w:t>
      </w:r>
      <w:r w:rsidR="00726478" w:rsidRPr="00C10D76">
        <w:rPr>
          <w:rFonts w:ascii="Arial" w:hAnsi="Arial" w:cs="Arial"/>
        </w:rPr>
        <w:t xml:space="preserve">endiconto </w:t>
      </w:r>
      <w:r w:rsidR="00C263E3" w:rsidRPr="00C10D76">
        <w:rPr>
          <w:rFonts w:ascii="Arial" w:hAnsi="Arial" w:cs="Arial"/>
        </w:rPr>
        <w:t>finale (</w:t>
      </w:r>
      <w:r w:rsidR="00726478" w:rsidRPr="00C10D76">
        <w:rPr>
          <w:rFonts w:ascii="Arial" w:hAnsi="Arial" w:cs="Arial"/>
        </w:rPr>
        <w:t xml:space="preserve">approvato con atto </w:t>
      </w:r>
      <w:r w:rsidR="00726478" w:rsidRPr="00C10D76">
        <w:rPr>
          <w:rFonts w:ascii="Arial" w:hAnsi="Arial" w:cs="Arial"/>
          <w:highlight w:val="yellow"/>
        </w:rPr>
        <w:t>…………………</w:t>
      </w:r>
      <w:proofErr w:type="gramStart"/>
      <w:r w:rsidR="00726478" w:rsidRPr="00C10D76">
        <w:rPr>
          <w:rFonts w:ascii="Arial" w:hAnsi="Arial" w:cs="Arial"/>
          <w:highlight w:val="yellow"/>
        </w:rPr>
        <w:t>…….</w:t>
      </w:r>
      <w:proofErr w:type="gramEnd"/>
      <w:r w:rsidR="00726478" w:rsidRPr="00C10D76">
        <w:rPr>
          <w:rFonts w:ascii="Arial" w:hAnsi="Arial" w:cs="Arial"/>
        </w:rPr>
        <w:t>);</w:t>
      </w:r>
    </w:p>
    <w:p w14:paraId="7A87989A" w14:textId="5ABBEF08" w:rsidR="00726478" w:rsidRPr="00C10D76" w:rsidRDefault="00C10D76" w:rsidP="00C10D76">
      <w:pPr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 xml:space="preserve"> </w:t>
      </w:r>
      <w:r w:rsidR="00C263E3" w:rsidRPr="00C10D76">
        <w:rPr>
          <w:rFonts w:ascii="Arial" w:hAnsi="Arial" w:cs="Arial"/>
        </w:rPr>
        <w:t xml:space="preserve">Scheda DPC (livello 1 e 2) </w:t>
      </w:r>
      <w:r w:rsidR="00C263E3" w:rsidRPr="00C10D76">
        <w:rPr>
          <w:rFonts w:ascii="Arial" w:hAnsi="Arial" w:cs="Arial"/>
          <w:b/>
        </w:rPr>
        <w:t>ante</w:t>
      </w:r>
      <w:r w:rsidR="00C263E3" w:rsidRPr="00C10D76">
        <w:rPr>
          <w:rFonts w:ascii="Arial" w:hAnsi="Arial" w:cs="Arial"/>
        </w:rPr>
        <w:t xml:space="preserve"> operam (timbrata e firmata dal progettista strutture);</w:t>
      </w:r>
    </w:p>
    <w:p w14:paraId="2F9D7F7A" w14:textId="46E24692" w:rsidR="00C263E3" w:rsidRDefault="00C10D76" w:rsidP="00C10D76">
      <w:pPr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 xml:space="preserve"> </w:t>
      </w:r>
      <w:r w:rsidR="00C263E3" w:rsidRPr="00C10D76">
        <w:rPr>
          <w:rFonts w:ascii="Arial" w:hAnsi="Arial" w:cs="Arial"/>
        </w:rPr>
        <w:t xml:space="preserve">Scheda DPC (livello 1 e 2) </w:t>
      </w:r>
      <w:r w:rsidR="00C263E3" w:rsidRPr="00C10D76">
        <w:rPr>
          <w:rFonts w:ascii="Arial" w:hAnsi="Arial" w:cs="Arial"/>
          <w:b/>
        </w:rPr>
        <w:t>post</w:t>
      </w:r>
      <w:r w:rsidR="00C263E3" w:rsidRPr="00C10D76">
        <w:rPr>
          <w:rFonts w:ascii="Arial" w:hAnsi="Arial" w:cs="Arial"/>
        </w:rPr>
        <w:t xml:space="preserve"> operam (timbrata e firmata dal progettista strutture);</w:t>
      </w:r>
    </w:p>
    <w:p w14:paraId="71BA21E8" w14:textId="0BC859A8" w:rsidR="00C10D76" w:rsidRPr="008E207B" w:rsidRDefault="00C10D76" w:rsidP="00C10D76">
      <w:pPr>
        <w:ind w:left="284"/>
        <w:jc w:val="both"/>
        <w:rPr>
          <w:rFonts w:ascii="Arial" w:hAnsi="Arial" w:cs="Arial"/>
          <w:color w:val="00B050"/>
        </w:rPr>
      </w:pPr>
      <w:r w:rsidRPr="008E207B">
        <w:rPr>
          <w:rFonts w:ascii="Arial" w:hAnsi="Arial" w:cs="Arial"/>
          <w:color w:val="00B050"/>
        </w:rPr>
        <w:sym w:font="Wingdings" w:char="F06F"/>
      </w:r>
      <w:r w:rsidRPr="008E207B">
        <w:rPr>
          <w:rFonts w:ascii="Arial" w:hAnsi="Arial" w:cs="Arial"/>
          <w:color w:val="00B050"/>
        </w:rPr>
        <w:t xml:space="preserve"> Alcune foto significative dell’intervento interno </w:t>
      </w:r>
      <w:r w:rsidR="008E207B" w:rsidRPr="008E207B">
        <w:rPr>
          <w:rFonts w:ascii="Arial" w:hAnsi="Arial" w:cs="Arial"/>
          <w:color w:val="00B050"/>
        </w:rPr>
        <w:t>/</w:t>
      </w:r>
      <w:r w:rsidRPr="008E207B">
        <w:rPr>
          <w:rFonts w:ascii="Arial" w:hAnsi="Arial" w:cs="Arial"/>
          <w:color w:val="00B050"/>
        </w:rPr>
        <w:t xml:space="preserve"> esterno;</w:t>
      </w:r>
    </w:p>
    <w:p w14:paraId="7BE639A5" w14:textId="73951BF9" w:rsidR="00C10D76" w:rsidRDefault="00E15F80" w:rsidP="008F7FC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e, </w:t>
      </w:r>
      <w:r w:rsidRPr="00C10D76">
        <w:rPr>
          <w:rFonts w:ascii="Arial" w:hAnsi="Arial" w:cs="Arial"/>
          <w:u w:val="single"/>
        </w:rPr>
        <w:t>solo se ricorre la fattispecie</w:t>
      </w:r>
      <w:r>
        <w:rPr>
          <w:rFonts w:ascii="Arial" w:hAnsi="Arial" w:cs="Arial"/>
        </w:rPr>
        <w:t xml:space="preserve"> (</w:t>
      </w:r>
      <w:r w:rsidR="00D4744B">
        <w:rPr>
          <w:rFonts w:ascii="Arial" w:hAnsi="Arial" w:cs="Arial"/>
        </w:rPr>
        <w:t>scelta alternativa)</w:t>
      </w:r>
      <w:r>
        <w:rPr>
          <w:rFonts w:ascii="Arial" w:hAnsi="Arial" w:cs="Arial"/>
        </w:rPr>
        <w:t>:</w:t>
      </w:r>
    </w:p>
    <w:p w14:paraId="3A5F2475" w14:textId="77777777" w:rsidR="00C10D76" w:rsidRPr="00C10D76" w:rsidRDefault="00C10D76" w:rsidP="008F7FC4">
      <w:pPr>
        <w:jc w:val="both"/>
        <w:rPr>
          <w:rFonts w:ascii="Arial" w:hAnsi="Arial" w:cs="Arial"/>
          <w:sz w:val="10"/>
          <w:szCs w:val="10"/>
        </w:rPr>
      </w:pPr>
    </w:p>
    <w:p w14:paraId="344504B8" w14:textId="77777777" w:rsidR="00C10D76" w:rsidRDefault="00C10D76" w:rsidP="00C10D76">
      <w:pPr>
        <w:spacing w:before="0"/>
        <w:ind w:left="284"/>
        <w:jc w:val="both"/>
        <w:rPr>
          <w:rFonts w:ascii="Arial" w:hAnsi="Arial" w:cs="Arial"/>
        </w:rPr>
      </w:pPr>
      <w:r>
        <w:rPr>
          <w:rFonts w:ascii="Webdings" w:hAnsi="Webdings" w:cs="Arial"/>
          <w:highlight w:val="lightGray"/>
        </w:rPr>
        <w:sym w:font="Wingdings" w:char="F06F"/>
      </w:r>
      <w:r>
        <w:rPr>
          <w:rFonts w:ascii="Webdings" w:hAnsi="Webdings" w:cs="Arial"/>
        </w:rPr>
        <w:t></w:t>
      </w:r>
      <w:r w:rsidR="00E15F80" w:rsidRPr="00C10D76">
        <w:rPr>
          <w:rFonts w:ascii="Arial" w:hAnsi="Arial" w:cs="Arial"/>
        </w:rPr>
        <w:t xml:space="preserve">Decreto di vincolo emesso dal </w:t>
      </w:r>
      <w:proofErr w:type="spellStart"/>
      <w:r w:rsidR="00E15F80" w:rsidRPr="00C10D76">
        <w:rPr>
          <w:rFonts w:ascii="Arial" w:hAnsi="Arial" w:cs="Arial"/>
        </w:rPr>
        <w:t>Mibact</w:t>
      </w:r>
      <w:proofErr w:type="spellEnd"/>
      <w:r w:rsidR="00E15F80" w:rsidRPr="00C10D76">
        <w:rPr>
          <w:rFonts w:ascii="Arial" w:hAnsi="Arial" w:cs="Arial"/>
        </w:rPr>
        <w:t xml:space="preserve"> che dichiara l’edificio originario </w:t>
      </w:r>
      <w:proofErr w:type="spellStart"/>
      <w:r w:rsidR="00E15F80" w:rsidRPr="00C10D76">
        <w:rPr>
          <w:rFonts w:ascii="Arial" w:hAnsi="Arial" w:cs="Arial"/>
        </w:rPr>
        <w:t>strorico</w:t>
      </w:r>
      <w:proofErr w:type="spellEnd"/>
      <w:r w:rsidR="00E15F80" w:rsidRPr="00C10D76">
        <w:rPr>
          <w:rFonts w:ascii="Arial" w:hAnsi="Arial" w:cs="Arial"/>
        </w:rPr>
        <w:t>-</w:t>
      </w:r>
    </w:p>
    <w:p w14:paraId="1E44CC7A" w14:textId="3B0505EB" w:rsidR="00E15F80" w:rsidRPr="00C10D76" w:rsidRDefault="00C10D76" w:rsidP="00C10D76">
      <w:pPr>
        <w:spacing w:before="0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E15F80" w:rsidRPr="00C10D76">
        <w:rPr>
          <w:rFonts w:ascii="Arial" w:hAnsi="Arial" w:cs="Arial"/>
        </w:rPr>
        <w:t xml:space="preserve">architettonico vincolato ai sensi del D.L. 22.01.2004, n. 42 </w:t>
      </w:r>
      <w:proofErr w:type="spellStart"/>
      <w:r w:rsidR="00E15F80" w:rsidRPr="00C10D76">
        <w:rPr>
          <w:rFonts w:ascii="Arial" w:hAnsi="Arial" w:cs="Arial"/>
        </w:rPr>
        <w:t>s.m.i.</w:t>
      </w:r>
      <w:proofErr w:type="spellEnd"/>
      <w:r w:rsidR="00D4744B" w:rsidRPr="00C10D76">
        <w:rPr>
          <w:rFonts w:ascii="Arial" w:hAnsi="Arial" w:cs="Arial"/>
        </w:rPr>
        <w:t>;</w:t>
      </w:r>
    </w:p>
    <w:p w14:paraId="3DD67B8D" w14:textId="77777777" w:rsidR="00C10D76" w:rsidRDefault="00C10D76" w:rsidP="00C10D76">
      <w:pPr>
        <w:spacing w:before="0"/>
        <w:ind w:left="284"/>
        <w:jc w:val="both"/>
        <w:rPr>
          <w:rFonts w:ascii="Arial" w:hAnsi="Arial" w:cs="Arial"/>
        </w:rPr>
      </w:pPr>
      <w:r>
        <w:rPr>
          <w:rFonts w:ascii="Webdings" w:hAnsi="Webdings" w:cs="Arial"/>
          <w:highlight w:val="lightGray"/>
        </w:rPr>
        <w:sym w:font="Wingdings" w:char="F06F"/>
      </w:r>
      <w:r w:rsidR="00E15F80" w:rsidRPr="00C10D76">
        <w:rPr>
          <w:rFonts w:ascii="Arial" w:hAnsi="Arial" w:cs="Arial"/>
        </w:rPr>
        <w:t xml:space="preserve"> Documentazione fotografica attestante la demolizione dell’edificio originario</w:t>
      </w:r>
      <w:r w:rsidR="00D4744B" w:rsidRPr="00C10D76">
        <w:rPr>
          <w:rFonts w:ascii="Arial" w:hAnsi="Arial" w:cs="Arial"/>
        </w:rPr>
        <w:t xml:space="preserve"> e atto</w:t>
      </w:r>
    </w:p>
    <w:p w14:paraId="0D1499D8" w14:textId="77777777" w:rsidR="00C10D76" w:rsidRDefault="00C10D76" w:rsidP="00C10D76">
      <w:pPr>
        <w:spacing w:before="0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D4744B" w:rsidRPr="00C10D76">
        <w:rPr>
          <w:rFonts w:ascii="Arial" w:hAnsi="Arial" w:cs="Arial"/>
        </w:rPr>
        <w:t xml:space="preserve"> comunale ……………………</w:t>
      </w:r>
      <w:proofErr w:type="gramStart"/>
      <w:r w:rsidR="00D4744B" w:rsidRPr="00C10D76">
        <w:rPr>
          <w:rFonts w:ascii="Arial" w:hAnsi="Arial" w:cs="Arial"/>
        </w:rPr>
        <w:t>…….</w:t>
      </w:r>
      <w:proofErr w:type="gramEnd"/>
      <w:r w:rsidR="00D4744B" w:rsidRPr="00C10D76">
        <w:rPr>
          <w:rFonts w:ascii="Arial" w:hAnsi="Arial" w:cs="Arial"/>
        </w:rPr>
        <w:t xml:space="preserve">.…….. con cui è stato disposto il vincolo di </w:t>
      </w:r>
    </w:p>
    <w:p w14:paraId="177451D5" w14:textId="466E982B" w:rsidR="00371D5D" w:rsidRPr="00C10D76" w:rsidRDefault="00C10D76" w:rsidP="00C10D76">
      <w:pPr>
        <w:spacing w:before="0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D4744B" w:rsidRPr="00C10D76">
        <w:rPr>
          <w:rFonts w:ascii="Arial" w:hAnsi="Arial" w:cs="Arial"/>
        </w:rPr>
        <w:t>inedificabilità sul sito originario.</w:t>
      </w:r>
    </w:p>
    <w:p w14:paraId="51C4997A" w14:textId="77777777" w:rsidR="00E15F80" w:rsidRDefault="00E15F80" w:rsidP="007B533F">
      <w:pPr>
        <w:jc w:val="both"/>
        <w:rPr>
          <w:rFonts w:ascii="Arial" w:hAnsi="Arial" w:cs="Arial"/>
        </w:rPr>
      </w:pPr>
    </w:p>
    <w:p w14:paraId="672EBCA4" w14:textId="77777777" w:rsidR="00FA4155" w:rsidRDefault="008F7FC4" w:rsidP="007B533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Data _______________</w:t>
      </w:r>
      <w:r w:rsidR="007B533F">
        <w:rPr>
          <w:rFonts w:ascii="Arial" w:hAnsi="Arial" w:cs="Arial"/>
        </w:rPr>
        <w:t xml:space="preserve">                                              </w:t>
      </w:r>
    </w:p>
    <w:p w14:paraId="0707CB41" w14:textId="77777777" w:rsidR="007B533F" w:rsidRDefault="00FA4155" w:rsidP="007B533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</w:t>
      </w:r>
      <w:r w:rsidR="007B533F">
        <w:rPr>
          <w:rFonts w:ascii="Arial" w:hAnsi="Arial" w:cs="Arial"/>
        </w:rPr>
        <w:t xml:space="preserve">         _______________________                                                 </w:t>
      </w:r>
    </w:p>
    <w:p w14:paraId="510D30C3" w14:textId="73DD14BA" w:rsidR="008F7FC4" w:rsidRDefault="007B533F" w:rsidP="007B533F">
      <w:pPr>
        <w:spacing w:befor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</w:t>
      </w:r>
      <w:r w:rsidR="008F7FC4" w:rsidRPr="007B533F">
        <w:rPr>
          <w:rFonts w:ascii="Arial" w:hAnsi="Arial" w:cs="Arial"/>
          <w:sz w:val="22"/>
          <w:szCs w:val="22"/>
        </w:rPr>
        <w:t xml:space="preserve">Firma </w:t>
      </w:r>
      <w:r w:rsidR="00AC4B09">
        <w:rPr>
          <w:rFonts w:ascii="Arial" w:hAnsi="Arial" w:cs="Arial"/>
          <w:sz w:val="22"/>
          <w:szCs w:val="22"/>
        </w:rPr>
        <w:t xml:space="preserve">e timbro </w:t>
      </w:r>
      <w:r w:rsidR="008F7FC4" w:rsidRPr="007B533F">
        <w:rPr>
          <w:rFonts w:ascii="Arial" w:hAnsi="Arial" w:cs="Arial"/>
          <w:sz w:val="22"/>
          <w:szCs w:val="22"/>
        </w:rPr>
        <w:t>del R.U.P.</w:t>
      </w:r>
    </w:p>
    <w:p w14:paraId="0371123E" w14:textId="23D592F1" w:rsidR="00CB4508" w:rsidRDefault="00CB4508" w:rsidP="007B533F">
      <w:pPr>
        <w:spacing w:before="0"/>
        <w:jc w:val="both"/>
        <w:rPr>
          <w:rFonts w:ascii="Arial" w:hAnsi="Arial" w:cs="Arial"/>
          <w:sz w:val="22"/>
          <w:szCs w:val="22"/>
        </w:rPr>
      </w:pPr>
    </w:p>
    <w:p w14:paraId="5372E6CA" w14:textId="7A0CB8E8" w:rsidR="00CB4508" w:rsidRDefault="00CB4508" w:rsidP="007B533F">
      <w:pPr>
        <w:spacing w:before="0"/>
        <w:jc w:val="both"/>
        <w:rPr>
          <w:rFonts w:ascii="Arial" w:hAnsi="Arial" w:cs="Arial"/>
          <w:sz w:val="22"/>
          <w:szCs w:val="22"/>
        </w:rPr>
      </w:pPr>
    </w:p>
    <w:p w14:paraId="551EA134" w14:textId="131B2AB9" w:rsidR="00CB4508" w:rsidRDefault="00CB4508" w:rsidP="007B533F">
      <w:pPr>
        <w:spacing w:before="0"/>
        <w:jc w:val="both"/>
        <w:rPr>
          <w:rFonts w:ascii="Arial" w:hAnsi="Arial" w:cs="Arial"/>
          <w:sz w:val="22"/>
          <w:szCs w:val="22"/>
        </w:rPr>
      </w:pPr>
    </w:p>
    <w:p w14:paraId="1442C517" w14:textId="608FBA93" w:rsidR="00CB4508" w:rsidRDefault="00CB4508" w:rsidP="007B533F">
      <w:pPr>
        <w:spacing w:before="0"/>
        <w:jc w:val="both"/>
        <w:rPr>
          <w:rFonts w:ascii="Arial" w:hAnsi="Arial" w:cs="Arial"/>
          <w:sz w:val="22"/>
          <w:szCs w:val="22"/>
        </w:rPr>
      </w:pPr>
    </w:p>
    <w:p w14:paraId="04F59497" w14:textId="77777777" w:rsidR="00CB4508" w:rsidRPr="007B533F" w:rsidRDefault="00CB4508" w:rsidP="007B533F">
      <w:pPr>
        <w:spacing w:before="0"/>
        <w:jc w:val="both"/>
        <w:rPr>
          <w:rFonts w:ascii="Arial" w:hAnsi="Arial" w:cs="Arial"/>
          <w:sz w:val="22"/>
          <w:szCs w:val="22"/>
        </w:rPr>
      </w:pPr>
    </w:p>
    <w:p w14:paraId="1B9160FC" w14:textId="508021E2" w:rsidR="00BB783C" w:rsidRDefault="00BB783C" w:rsidP="008F7FC4">
      <w:pPr>
        <w:jc w:val="both"/>
        <w:rPr>
          <w:rFonts w:ascii="Arial" w:hAnsi="Arial" w:cs="Arial"/>
        </w:rPr>
      </w:pPr>
    </w:p>
    <w:p w14:paraId="0DA4F5E1" w14:textId="77777777" w:rsidR="00D32D31" w:rsidRDefault="00D32D31" w:rsidP="008F7FC4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8505"/>
      </w:tblGrid>
      <w:tr w:rsidR="008F7FC4" w:rsidRPr="007E2BB8" w14:paraId="3FE9F182" w14:textId="77777777" w:rsidTr="002D7237">
        <w:tc>
          <w:tcPr>
            <w:tcW w:w="9606" w:type="dxa"/>
            <w:gridSpan w:val="2"/>
            <w:shd w:val="clear" w:color="auto" w:fill="auto"/>
            <w:vAlign w:val="center"/>
          </w:tcPr>
          <w:p w14:paraId="4E2EBFCF" w14:textId="77777777" w:rsidR="00E164F1" w:rsidRPr="00C95CE8" w:rsidRDefault="00E164F1" w:rsidP="002D7237">
            <w:pPr>
              <w:spacing w:before="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2814868" w14:textId="77777777" w:rsidR="008F7FC4" w:rsidRPr="00C95CE8" w:rsidRDefault="008F7FC4" w:rsidP="002D7237">
            <w:pPr>
              <w:spacing w:before="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C95CE8">
              <w:rPr>
                <w:rFonts w:ascii="Arial" w:hAnsi="Arial" w:cs="Arial"/>
                <w:b/>
                <w:sz w:val="22"/>
                <w:szCs w:val="22"/>
              </w:rPr>
              <w:t>Istruzioni per la compilazione della scheda</w:t>
            </w:r>
          </w:p>
          <w:p w14:paraId="64C3A04F" w14:textId="77777777" w:rsidR="00E164F1" w:rsidRPr="00C95CE8" w:rsidRDefault="00E164F1" w:rsidP="002D7237">
            <w:pPr>
              <w:spacing w:before="0"/>
              <w:jc w:val="left"/>
              <w:rPr>
                <w:rFonts w:ascii="Arial" w:hAnsi="Arial" w:cs="Arial"/>
                <w:b/>
              </w:rPr>
            </w:pPr>
          </w:p>
        </w:tc>
      </w:tr>
      <w:tr w:rsidR="00254EFB" w:rsidRPr="007E2BB8" w14:paraId="4591F783" w14:textId="77777777" w:rsidTr="002D7237">
        <w:trPr>
          <w:trHeight w:val="567"/>
        </w:trPr>
        <w:tc>
          <w:tcPr>
            <w:tcW w:w="1101" w:type="dxa"/>
            <w:shd w:val="clear" w:color="auto" w:fill="auto"/>
            <w:vAlign w:val="center"/>
          </w:tcPr>
          <w:p w14:paraId="0CE2D6E8" w14:textId="77777777" w:rsidR="00254EFB" w:rsidRPr="00C95CE8" w:rsidRDefault="00254EFB" w:rsidP="002D7237">
            <w:pPr>
              <w:spacing w:before="0"/>
              <w:rPr>
                <w:rFonts w:ascii="Arial" w:hAnsi="Arial" w:cs="Arial"/>
                <w:b/>
                <w:sz w:val="22"/>
                <w:szCs w:val="22"/>
              </w:rPr>
            </w:pPr>
            <w:r w:rsidRPr="00C95CE8">
              <w:rPr>
                <w:rFonts w:ascii="Arial" w:hAnsi="Arial" w:cs="Arial"/>
                <w:sz w:val="22"/>
                <w:szCs w:val="22"/>
              </w:rPr>
              <w:t>(1)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755B2B1D" w14:textId="2176DB95" w:rsidR="00254EFB" w:rsidRPr="00C95CE8" w:rsidRDefault="00254EFB" w:rsidP="00C263E3">
            <w:pPr>
              <w:spacing w:befor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95CE8">
              <w:rPr>
                <w:rFonts w:ascii="Arial" w:hAnsi="Arial" w:cs="Arial"/>
                <w:sz w:val="20"/>
                <w:szCs w:val="20"/>
              </w:rPr>
              <w:t xml:space="preserve">Secondo gli elenchi A e B approvati con D.G.R. </w:t>
            </w:r>
            <w:r w:rsidR="006243E4" w:rsidRPr="00C95CE8">
              <w:rPr>
                <w:rFonts w:ascii="Arial" w:hAnsi="Arial" w:cs="Arial"/>
                <w:sz w:val="20"/>
                <w:szCs w:val="20"/>
              </w:rPr>
              <w:t xml:space="preserve">n. </w:t>
            </w:r>
            <w:r w:rsidRPr="00C95CE8">
              <w:rPr>
                <w:rFonts w:ascii="Arial" w:hAnsi="Arial" w:cs="Arial"/>
                <w:sz w:val="20"/>
                <w:szCs w:val="20"/>
              </w:rPr>
              <w:t>1009/2008</w:t>
            </w:r>
          </w:p>
        </w:tc>
      </w:tr>
      <w:tr w:rsidR="0060417E" w:rsidRPr="007E2BB8" w14:paraId="46992CF0" w14:textId="77777777" w:rsidTr="002D7237">
        <w:trPr>
          <w:trHeight w:val="567"/>
        </w:trPr>
        <w:tc>
          <w:tcPr>
            <w:tcW w:w="1101" w:type="dxa"/>
            <w:shd w:val="clear" w:color="auto" w:fill="auto"/>
            <w:vAlign w:val="center"/>
          </w:tcPr>
          <w:p w14:paraId="6AF364E5" w14:textId="103514C3" w:rsidR="0060417E" w:rsidRPr="00C95CE8" w:rsidRDefault="0060417E" w:rsidP="002D7237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95CE8">
              <w:rPr>
                <w:rFonts w:ascii="Arial" w:hAnsi="Arial" w:cs="Arial"/>
                <w:sz w:val="22"/>
                <w:szCs w:val="22"/>
              </w:rPr>
              <w:t>(2)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1672A10D" w14:textId="152D86D8" w:rsidR="0060417E" w:rsidRPr="00C95CE8" w:rsidRDefault="0060417E" w:rsidP="00C263E3">
            <w:pPr>
              <w:spacing w:befor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5CE8">
              <w:rPr>
                <w:rFonts w:ascii="Arial" w:hAnsi="Arial" w:cs="Arial"/>
                <w:sz w:val="20"/>
                <w:szCs w:val="20"/>
              </w:rPr>
              <w:t>Inserire gli indici di rischio (</w:t>
            </w:r>
            <w:r w:rsidRPr="00C95CE8">
              <w:rPr>
                <w:rFonts w:ascii="Arial" w:hAnsi="Arial" w:cs="Arial"/>
                <w:sz w:val="20"/>
                <w:szCs w:val="20"/>
              </w:rPr>
              <w:sym w:font="Symbol" w:char="F061"/>
            </w:r>
            <w:r w:rsidRPr="00C95CE8">
              <w:rPr>
                <w:rFonts w:ascii="Arial" w:hAnsi="Arial" w:cs="Arial"/>
                <w:sz w:val="20"/>
                <w:szCs w:val="20"/>
              </w:rPr>
              <w:t xml:space="preserve">SLV e </w:t>
            </w:r>
            <w:r w:rsidRPr="00C95CE8">
              <w:rPr>
                <w:rFonts w:ascii="Arial" w:hAnsi="Arial" w:cs="Arial"/>
                <w:sz w:val="20"/>
                <w:szCs w:val="20"/>
              </w:rPr>
              <w:sym w:font="Symbol" w:char="F061"/>
            </w:r>
            <w:r w:rsidRPr="00C95CE8">
              <w:rPr>
                <w:rFonts w:ascii="Arial" w:hAnsi="Arial" w:cs="Arial"/>
                <w:sz w:val="20"/>
                <w:szCs w:val="20"/>
              </w:rPr>
              <w:t xml:space="preserve">SLD) </w:t>
            </w:r>
            <w:r>
              <w:rPr>
                <w:rFonts w:ascii="Arial" w:hAnsi="Arial" w:cs="Arial"/>
                <w:sz w:val="20"/>
                <w:szCs w:val="20"/>
              </w:rPr>
              <w:t>ante operam valutati con la verifica sismica eseguita sull’edificio e indicati nella DGR di finanziamento. Eventuali valori degli indici aggiornati alla nuova normativa o a seguito di aumento del livello di conoscenza (almeno LC2) calcolati in sede di redazione del progetto definitivo/esecutivo, dovranno essere attestati nel campo n. 3</w:t>
            </w:r>
            <w:r w:rsidR="00BB783C">
              <w:rPr>
                <w:rFonts w:ascii="Arial" w:hAnsi="Arial" w:cs="Arial"/>
                <w:sz w:val="20"/>
                <w:szCs w:val="20"/>
              </w:rPr>
              <w:t>6 o 37</w:t>
            </w:r>
            <w:r>
              <w:rPr>
                <w:rFonts w:ascii="Arial" w:hAnsi="Arial" w:cs="Arial"/>
                <w:sz w:val="20"/>
                <w:szCs w:val="20"/>
              </w:rPr>
              <w:t xml:space="preserve"> dal progettista delle strutture.</w:t>
            </w:r>
          </w:p>
        </w:tc>
      </w:tr>
      <w:tr w:rsidR="0060417E" w:rsidRPr="007E2BB8" w14:paraId="302989FA" w14:textId="77777777" w:rsidTr="002D7237">
        <w:trPr>
          <w:trHeight w:val="567"/>
        </w:trPr>
        <w:tc>
          <w:tcPr>
            <w:tcW w:w="1101" w:type="dxa"/>
            <w:shd w:val="clear" w:color="auto" w:fill="auto"/>
            <w:vAlign w:val="center"/>
          </w:tcPr>
          <w:p w14:paraId="63A3ADD1" w14:textId="15E9D76C" w:rsidR="0060417E" w:rsidRPr="00C95CE8" w:rsidRDefault="0060417E" w:rsidP="002D7237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95CE8">
              <w:rPr>
                <w:rFonts w:ascii="Arial" w:hAnsi="Arial" w:cs="Arial"/>
                <w:sz w:val="22"/>
                <w:szCs w:val="22"/>
              </w:rPr>
              <w:t>(3)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1950145A" w14:textId="00C61270" w:rsidR="0060417E" w:rsidRPr="00C95CE8" w:rsidRDefault="0060417E" w:rsidP="00C263E3">
            <w:pPr>
              <w:spacing w:befor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5CE8">
              <w:rPr>
                <w:rFonts w:ascii="Arial" w:hAnsi="Arial" w:cs="Arial"/>
                <w:sz w:val="20"/>
                <w:szCs w:val="20"/>
              </w:rPr>
              <w:t>Inserire</w:t>
            </w:r>
            <w:r>
              <w:rPr>
                <w:rFonts w:ascii="Arial" w:hAnsi="Arial" w:cs="Arial"/>
                <w:sz w:val="20"/>
                <w:szCs w:val="20"/>
              </w:rPr>
              <w:t xml:space="preserve"> tra parentesi </w:t>
            </w:r>
            <w:r w:rsidRPr="00C95CE8">
              <w:rPr>
                <w:rFonts w:ascii="Arial" w:hAnsi="Arial" w:cs="Arial"/>
                <w:sz w:val="20"/>
                <w:szCs w:val="20"/>
              </w:rPr>
              <w:t>la data di scadenza per l’invio del rendiconto finale come risulta dal Disciplinare di Attuazione.</w:t>
            </w:r>
          </w:p>
        </w:tc>
      </w:tr>
      <w:tr w:rsidR="008F7FC4" w:rsidRPr="007E2BB8" w14:paraId="3E74C9AF" w14:textId="77777777" w:rsidTr="002D7237">
        <w:trPr>
          <w:trHeight w:val="567"/>
        </w:trPr>
        <w:tc>
          <w:tcPr>
            <w:tcW w:w="1101" w:type="dxa"/>
            <w:shd w:val="clear" w:color="auto" w:fill="auto"/>
            <w:vAlign w:val="center"/>
          </w:tcPr>
          <w:p w14:paraId="0BD13FB9" w14:textId="4D1A2EBE" w:rsidR="008F7FC4" w:rsidRPr="00C95CE8" w:rsidRDefault="00C66660" w:rsidP="002D7237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95CE8">
              <w:rPr>
                <w:rFonts w:ascii="Arial" w:hAnsi="Arial" w:cs="Arial"/>
                <w:sz w:val="22"/>
                <w:szCs w:val="22"/>
              </w:rPr>
              <w:t>(4)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75865B98" w14:textId="3C001EBB" w:rsidR="008F7FC4" w:rsidRPr="00C95CE8" w:rsidRDefault="008F7FC4" w:rsidP="00C263E3">
            <w:pPr>
              <w:spacing w:befor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5CE8">
              <w:rPr>
                <w:rFonts w:ascii="Arial" w:hAnsi="Arial" w:cs="Arial"/>
                <w:sz w:val="20"/>
                <w:szCs w:val="20"/>
              </w:rPr>
              <w:t xml:space="preserve">Volume </w:t>
            </w:r>
            <w:r w:rsidR="002D7237">
              <w:rPr>
                <w:rFonts w:ascii="Arial" w:hAnsi="Arial" w:cs="Arial"/>
                <w:sz w:val="20"/>
                <w:szCs w:val="20"/>
              </w:rPr>
              <w:t xml:space="preserve">(vuoto per pieno) </w:t>
            </w:r>
            <w:r w:rsidRPr="00C95CE8">
              <w:rPr>
                <w:rFonts w:ascii="Arial" w:hAnsi="Arial" w:cs="Arial"/>
                <w:sz w:val="20"/>
                <w:szCs w:val="20"/>
              </w:rPr>
              <w:t xml:space="preserve">in mc dell’edificio </w:t>
            </w:r>
            <w:r w:rsidR="00871102">
              <w:rPr>
                <w:rFonts w:ascii="Arial" w:hAnsi="Arial" w:cs="Arial"/>
                <w:sz w:val="20"/>
                <w:szCs w:val="20"/>
              </w:rPr>
              <w:t xml:space="preserve">interessato dagli interventi </w:t>
            </w:r>
            <w:r w:rsidRPr="00C95CE8">
              <w:rPr>
                <w:rFonts w:ascii="Arial" w:hAnsi="Arial" w:cs="Arial"/>
                <w:sz w:val="20"/>
                <w:szCs w:val="20"/>
              </w:rPr>
              <w:t>come risulta dai documenti d</w:t>
            </w:r>
            <w:r w:rsidR="00871102">
              <w:rPr>
                <w:rFonts w:ascii="Arial" w:hAnsi="Arial" w:cs="Arial"/>
                <w:sz w:val="20"/>
                <w:szCs w:val="20"/>
              </w:rPr>
              <w:t xml:space="preserve">el </w:t>
            </w:r>
            <w:r w:rsidRPr="00C95CE8">
              <w:rPr>
                <w:rFonts w:ascii="Arial" w:hAnsi="Arial" w:cs="Arial"/>
                <w:sz w:val="20"/>
                <w:szCs w:val="20"/>
              </w:rPr>
              <w:t>progetto esecutivo</w:t>
            </w:r>
            <w:r w:rsidR="00913B67" w:rsidRPr="00C95CE8">
              <w:rPr>
                <w:rFonts w:ascii="Arial" w:hAnsi="Arial" w:cs="Arial"/>
                <w:sz w:val="20"/>
                <w:szCs w:val="20"/>
              </w:rPr>
              <w:t>.</w:t>
            </w:r>
            <w:r w:rsidR="00871102">
              <w:rPr>
                <w:rFonts w:ascii="Arial" w:hAnsi="Arial" w:cs="Arial"/>
                <w:sz w:val="20"/>
                <w:szCs w:val="20"/>
              </w:rPr>
              <w:t xml:space="preserve"> Indicare eventuali demolizioni parziali eseguite che modificano la volumetria iniziale (es. demolizione di un piano, di un ampliamento,…) </w:t>
            </w:r>
          </w:p>
        </w:tc>
      </w:tr>
      <w:tr w:rsidR="00C30179" w:rsidRPr="007E2BB8" w14:paraId="5E96F321" w14:textId="77777777" w:rsidTr="002D7237">
        <w:trPr>
          <w:trHeight w:val="567"/>
        </w:trPr>
        <w:tc>
          <w:tcPr>
            <w:tcW w:w="1101" w:type="dxa"/>
            <w:shd w:val="clear" w:color="auto" w:fill="auto"/>
            <w:vAlign w:val="center"/>
          </w:tcPr>
          <w:p w14:paraId="216A14F8" w14:textId="6AC26B41" w:rsidR="00C30179" w:rsidRPr="00C95CE8" w:rsidRDefault="004B5E70" w:rsidP="002D7237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95CE8">
              <w:rPr>
                <w:rFonts w:ascii="Arial" w:hAnsi="Arial" w:cs="Arial"/>
                <w:sz w:val="22"/>
                <w:szCs w:val="22"/>
              </w:rPr>
              <w:t>(5)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7DB33220" w14:textId="689BF2CA" w:rsidR="00C30179" w:rsidRPr="00C95CE8" w:rsidRDefault="004B5E70" w:rsidP="00C263E3">
            <w:pPr>
              <w:spacing w:befor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5CE8">
              <w:rPr>
                <w:rFonts w:ascii="Arial" w:hAnsi="Arial" w:cs="Arial"/>
                <w:sz w:val="20"/>
                <w:szCs w:val="20"/>
              </w:rPr>
              <w:t xml:space="preserve">Volume </w:t>
            </w:r>
            <w:r>
              <w:rPr>
                <w:rFonts w:ascii="Arial" w:hAnsi="Arial" w:cs="Arial"/>
                <w:sz w:val="20"/>
                <w:szCs w:val="20"/>
              </w:rPr>
              <w:t xml:space="preserve">(vuoto per pieno) </w:t>
            </w:r>
            <w:r w:rsidRPr="00C95CE8">
              <w:rPr>
                <w:rFonts w:ascii="Arial" w:hAnsi="Arial" w:cs="Arial"/>
                <w:sz w:val="20"/>
                <w:szCs w:val="20"/>
              </w:rPr>
              <w:t>in mc dell’edificio</w:t>
            </w:r>
            <w:r>
              <w:rPr>
                <w:rFonts w:ascii="Arial" w:hAnsi="Arial" w:cs="Arial"/>
                <w:sz w:val="20"/>
                <w:szCs w:val="20"/>
              </w:rPr>
              <w:t xml:space="preserve"> ricostruito e calcolo differenza percentuale (positiva o negativa) tra il volume nuovo e quello dell’edificio originario (campo 15)</w:t>
            </w:r>
          </w:p>
        </w:tc>
      </w:tr>
      <w:tr w:rsidR="00C30179" w:rsidRPr="007E2BB8" w14:paraId="2474CB55" w14:textId="77777777" w:rsidTr="002D7237">
        <w:trPr>
          <w:trHeight w:val="567"/>
        </w:trPr>
        <w:tc>
          <w:tcPr>
            <w:tcW w:w="1101" w:type="dxa"/>
            <w:shd w:val="clear" w:color="auto" w:fill="auto"/>
            <w:vAlign w:val="center"/>
          </w:tcPr>
          <w:p w14:paraId="5FFA1C6B" w14:textId="1C7E592E" w:rsidR="00C30179" w:rsidRPr="00C95CE8" w:rsidRDefault="003E2A1D" w:rsidP="002D7237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95CE8">
              <w:rPr>
                <w:rFonts w:ascii="Arial" w:hAnsi="Arial" w:cs="Arial"/>
                <w:sz w:val="22"/>
                <w:szCs w:val="22"/>
              </w:rPr>
              <w:t>(6)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19211023" w14:textId="2FBECD29" w:rsidR="00C30179" w:rsidRPr="00C95CE8" w:rsidRDefault="004B5E70" w:rsidP="00C263E3">
            <w:pPr>
              <w:spacing w:befor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5CE8">
              <w:rPr>
                <w:rFonts w:ascii="Arial" w:hAnsi="Arial" w:cs="Arial"/>
                <w:sz w:val="20"/>
                <w:szCs w:val="20"/>
              </w:rPr>
              <w:t>Indicare la Normativa tecnica per le costruzioni utilizzata per il calcolo strutturale (DM 14.01.2008,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95CE8">
              <w:rPr>
                <w:rFonts w:ascii="Arial" w:hAnsi="Arial" w:cs="Arial"/>
                <w:sz w:val="20"/>
                <w:szCs w:val="20"/>
              </w:rPr>
              <w:t xml:space="preserve"> DM 17.01.2018, specificare nel campo note se altro)</w:t>
            </w:r>
          </w:p>
        </w:tc>
      </w:tr>
      <w:tr w:rsidR="003E2A1D" w:rsidRPr="007E2BB8" w14:paraId="30EC874C" w14:textId="77777777" w:rsidTr="002D7237">
        <w:trPr>
          <w:trHeight w:val="567"/>
        </w:trPr>
        <w:tc>
          <w:tcPr>
            <w:tcW w:w="1101" w:type="dxa"/>
            <w:shd w:val="clear" w:color="auto" w:fill="auto"/>
            <w:vAlign w:val="center"/>
          </w:tcPr>
          <w:p w14:paraId="2FA953B2" w14:textId="4B6913C6" w:rsidR="003E2A1D" w:rsidRPr="00C95CE8" w:rsidRDefault="003E2A1D" w:rsidP="003E2A1D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95CE8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C95CE8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0DFCA903" w14:textId="6F971B8B" w:rsidR="003E2A1D" w:rsidRPr="00C95CE8" w:rsidRDefault="003E2A1D" w:rsidP="00C263E3">
            <w:pPr>
              <w:spacing w:befor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5CE8">
              <w:rPr>
                <w:rFonts w:ascii="Arial" w:hAnsi="Arial" w:cs="Arial"/>
                <w:sz w:val="20"/>
                <w:szCs w:val="20"/>
              </w:rPr>
              <w:t>Riportare gli estremi di protocollo delle eventuali proroghe concesse dal</w:t>
            </w:r>
            <w:r>
              <w:rPr>
                <w:rFonts w:ascii="Arial" w:hAnsi="Arial" w:cs="Arial"/>
                <w:sz w:val="20"/>
                <w:szCs w:val="20"/>
              </w:rPr>
              <w:t>la Regione e indicare il numero dei giorni/mesi di proroga effettivamente utilizzati</w:t>
            </w:r>
          </w:p>
        </w:tc>
      </w:tr>
      <w:tr w:rsidR="003E2A1D" w:rsidRPr="007E2BB8" w14:paraId="305A61E0" w14:textId="77777777" w:rsidTr="002D7237">
        <w:trPr>
          <w:trHeight w:val="567"/>
        </w:trPr>
        <w:tc>
          <w:tcPr>
            <w:tcW w:w="1101" w:type="dxa"/>
            <w:shd w:val="clear" w:color="auto" w:fill="auto"/>
            <w:vAlign w:val="center"/>
          </w:tcPr>
          <w:p w14:paraId="7D0F32B7" w14:textId="12546D73" w:rsidR="003E2A1D" w:rsidRPr="00C95CE8" w:rsidRDefault="008B0DA6" w:rsidP="002D7237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(8)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4B199AF4" w14:textId="4CEE326C" w:rsidR="003E2A1D" w:rsidRPr="00C95CE8" w:rsidRDefault="00B52ADB" w:rsidP="00C263E3">
            <w:pPr>
              <w:spacing w:befor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 somma da indicare non può essere superiore a quella indicata al campo 16</w:t>
            </w:r>
          </w:p>
        </w:tc>
      </w:tr>
      <w:tr w:rsidR="003E2A1D" w:rsidRPr="007E2BB8" w14:paraId="4B08B09A" w14:textId="77777777" w:rsidTr="002D7237">
        <w:trPr>
          <w:trHeight w:val="567"/>
        </w:trPr>
        <w:tc>
          <w:tcPr>
            <w:tcW w:w="1101" w:type="dxa"/>
            <w:shd w:val="clear" w:color="auto" w:fill="auto"/>
            <w:vAlign w:val="center"/>
          </w:tcPr>
          <w:p w14:paraId="1669A30C" w14:textId="1D1298CD" w:rsidR="003E2A1D" w:rsidRPr="00C95CE8" w:rsidRDefault="003E2A1D" w:rsidP="00B52ADB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95CE8">
              <w:rPr>
                <w:rFonts w:ascii="Arial" w:hAnsi="Arial" w:cs="Arial"/>
                <w:sz w:val="22"/>
                <w:szCs w:val="22"/>
              </w:rPr>
              <w:t>(</w:t>
            </w:r>
            <w:r w:rsidR="00B52ADB">
              <w:rPr>
                <w:rFonts w:ascii="Arial" w:hAnsi="Arial" w:cs="Arial"/>
                <w:sz w:val="22"/>
                <w:szCs w:val="22"/>
              </w:rPr>
              <w:t>9</w:t>
            </w:r>
            <w:r w:rsidRPr="00C95CE8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6DA0C093" w14:textId="38D7FBE2" w:rsidR="003E2A1D" w:rsidRPr="00C95CE8" w:rsidRDefault="003E2A1D" w:rsidP="00C263E3">
            <w:pPr>
              <w:spacing w:befor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5CE8">
              <w:rPr>
                <w:rFonts w:ascii="Arial" w:hAnsi="Arial" w:cs="Arial"/>
                <w:sz w:val="20"/>
                <w:szCs w:val="20"/>
              </w:rPr>
              <w:t>Ulteriori incentivi e agevolazioni</w:t>
            </w:r>
            <w:r w:rsidR="00B52ADB">
              <w:rPr>
                <w:rFonts w:ascii="Arial" w:hAnsi="Arial" w:cs="Arial"/>
                <w:sz w:val="20"/>
                <w:szCs w:val="20"/>
              </w:rPr>
              <w:t xml:space="preserve"> cumulabili con le risorse del Fondo</w:t>
            </w:r>
            <w:r w:rsidRPr="00C95CE8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 xml:space="preserve">specificare la fonte </w:t>
            </w:r>
            <w:r w:rsidRPr="00C95CE8">
              <w:rPr>
                <w:rFonts w:ascii="Arial" w:hAnsi="Arial" w:cs="Arial"/>
                <w:sz w:val="20"/>
                <w:szCs w:val="20"/>
              </w:rPr>
              <w:t>es.: “Conto Termico”</w:t>
            </w:r>
            <w:r w:rsidR="00B52ADB">
              <w:rPr>
                <w:rFonts w:ascii="Arial" w:hAnsi="Arial" w:cs="Arial"/>
                <w:sz w:val="20"/>
                <w:szCs w:val="20"/>
              </w:rPr>
              <w:t xml:space="preserve">. Non sono cumulabili contributi pubblici per le medesime finalità salvo eventuale possibile suddivisione del progetto in stralici funzionali e strutturali autonomi </w:t>
            </w:r>
          </w:p>
        </w:tc>
      </w:tr>
      <w:tr w:rsidR="00527FC5" w:rsidRPr="007E2BB8" w14:paraId="3CDD1D52" w14:textId="77777777" w:rsidTr="00527FC5">
        <w:trPr>
          <w:trHeight w:val="846"/>
        </w:trPr>
        <w:tc>
          <w:tcPr>
            <w:tcW w:w="1101" w:type="dxa"/>
            <w:shd w:val="clear" w:color="auto" w:fill="auto"/>
            <w:vAlign w:val="center"/>
          </w:tcPr>
          <w:p w14:paraId="45816ED1" w14:textId="0D9D8ABC" w:rsidR="00527FC5" w:rsidRPr="00C95CE8" w:rsidRDefault="00527FC5" w:rsidP="002D7237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95CE8">
              <w:rPr>
                <w:rFonts w:ascii="Arial" w:hAnsi="Arial" w:cs="Arial"/>
                <w:sz w:val="22"/>
                <w:szCs w:val="22"/>
              </w:rPr>
              <w:t>(10)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11852B5C" w14:textId="624ADCA9" w:rsidR="00527FC5" w:rsidRPr="00C95CE8" w:rsidRDefault="00527FC5" w:rsidP="00C263E3">
            <w:pPr>
              <w:spacing w:befor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5CE8">
              <w:rPr>
                <w:rFonts w:ascii="Arial" w:hAnsi="Arial" w:cs="Arial"/>
                <w:sz w:val="20"/>
                <w:szCs w:val="20"/>
              </w:rPr>
              <w:t>Differenza tra importo finanziato (</w:t>
            </w:r>
            <w:r>
              <w:rPr>
                <w:rFonts w:ascii="Arial" w:hAnsi="Arial" w:cs="Arial"/>
                <w:sz w:val="20"/>
                <w:szCs w:val="20"/>
              </w:rPr>
              <w:t xml:space="preserve">campo </w:t>
            </w:r>
            <w:r w:rsidRPr="00C95CE8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C95CE8">
              <w:rPr>
                <w:rFonts w:ascii="Arial" w:hAnsi="Arial" w:cs="Arial"/>
                <w:sz w:val="20"/>
                <w:szCs w:val="20"/>
              </w:rPr>
              <w:t xml:space="preserve">) e spese </w:t>
            </w:r>
            <w:r w:rsidRPr="002D7237">
              <w:rPr>
                <w:rFonts w:ascii="Arial" w:hAnsi="Arial" w:cs="Arial"/>
                <w:sz w:val="20"/>
                <w:szCs w:val="20"/>
              </w:rPr>
              <w:t>effettivamente sostenute (</w:t>
            </w:r>
            <w:r w:rsidR="00BB783C">
              <w:rPr>
                <w:rFonts w:ascii="Arial" w:hAnsi="Arial" w:cs="Arial"/>
                <w:sz w:val="20"/>
                <w:szCs w:val="20"/>
              </w:rPr>
              <w:t>campo 35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7237">
              <w:rPr>
                <w:rFonts w:ascii="Arial" w:hAnsi="Arial" w:cs="Arial"/>
                <w:sz w:val="20"/>
                <w:szCs w:val="20"/>
              </w:rPr>
              <w:t xml:space="preserve">a). </w:t>
            </w:r>
            <w:r w:rsidRPr="00C95CE8">
              <w:rPr>
                <w:rFonts w:ascii="Arial" w:hAnsi="Arial" w:cs="Arial"/>
                <w:sz w:val="20"/>
                <w:szCs w:val="20"/>
              </w:rPr>
              <w:t>L’importo indicato costituisce economia residua non utilizzabile e sarà detratta dall’importo del finanziamento concesso in sede di erogazione del saldo.</w:t>
            </w:r>
          </w:p>
        </w:tc>
      </w:tr>
      <w:tr w:rsidR="003E2A1D" w:rsidRPr="007E2BB8" w14:paraId="7D870B60" w14:textId="77777777" w:rsidTr="00E26A79">
        <w:trPr>
          <w:trHeight w:val="1374"/>
        </w:trPr>
        <w:tc>
          <w:tcPr>
            <w:tcW w:w="1101" w:type="dxa"/>
            <w:shd w:val="clear" w:color="auto" w:fill="auto"/>
            <w:vAlign w:val="center"/>
          </w:tcPr>
          <w:p w14:paraId="276BDEAF" w14:textId="58EE77D5" w:rsidR="003E2A1D" w:rsidRPr="00C95CE8" w:rsidRDefault="00E26A79" w:rsidP="002D7237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(11)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704AB823" w14:textId="3A028B61" w:rsidR="003E2A1D" w:rsidRPr="00C95CE8" w:rsidRDefault="00E26A79" w:rsidP="00C263E3">
            <w:pPr>
              <w:spacing w:befor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Indicare gli indici di rischio (SLV e SLD) ricalcolati in sede di progettazione esecutiva ante e post operam e calcolare</w:t>
            </w:r>
            <w:r w:rsidR="00BB783C">
              <w:rPr>
                <w:rFonts w:ascii="Arial" w:hAnsi="Arial" w:cs="Arial"/>
                <w:sz w:val="20"/>
                <w:szCs w:val="20"/>
              </w:rPr>
              <w:t xml:space="preserve"> la % di incremento per SLV. I </w:t>
            </w:r>
            <w:r>
              <w:rPr>
                <w:rFonts w:ascii="Arial" w:hAnsi="Arial" w:cs="Arial"/>
                <w:sz w:val="20"/>
                <w:szCs w:val="20"/>
              </w:rPr>
              <w:t xml:space="preserve">valori degli indici ante operam saranno diversi da quelli del campo 14 se aggiornati alla nuova normativa o a seguito di aumento del livello di conoscenza (almeno LC2) in sede di redazione del progetto esecutivo; altrimenti avranno lo stesso valore indicato al campo 14. </w:t>
            </w:r>
          </w:p>
        </w:tc>
      </w:tr>
      <w:tr w:rsidR="003E2A1D" w:rsidRPr="007E2BB8" w14:paraId="2DCA50BA" w14:textId="77777777" w:rsidTr="002D7237">
        <w:trPr>
          <w:trHeight w:val="965"/>
        </w:trPr>
        <w:tc>
          <w:tcPr>
            <w:tcW w:w="1101" w:type="dxa"/>
            <w:shd w:val="clear" w:color="auto" w:fill="auto"/>
            <w:vAlign w:val="center"/>
          </w:tcPr>
          <w:p w14:paraId="40CC5B09" w14:textId="5ED1E9FF" w:rsidR="003E2A1D" w:rsidRPr="00C95CE8" w:rsidRDefault="003E2A1D" w:rsidP="00726478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95CE8">
              <w:rPr>
                <w:rFonts w:ascii="Arial" w:hAnsi="Arial" w:cs="Arial"/>
                <w:sz w:val="22"/>
                <w:szCs w:val="22"/>
              </w:rPr>
              <w:t>(</w:t>
            </w:r>
            <w:r w:rsidR="00726478">
              <w:rPr>
                <w:rFonts w:ascii="Arial" w:hAnsi="Arial" w:cs="Arial"/>
                <w:sz w:val="22"/>
                <w:szCs w:val="22"/>
              </w:rPr>
              <w:t>12)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7ACD372A" w14:textId="2C34DD41" w:rsidR="003E2A1D" w:rsidRPr="00C95CE8" w:rsidRDefault="00726478" w:rsidP="00C263E3">
            <w:pPr>
              <w:spacing w:befor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Riportare una breve descrizione dell’intervento </w:t>
            </w:r>
            <w:r w:rsidR="00C263E3">
              <w:rPr>
                <w:rFonts w:ascii="Arial" w:hAnsi="Arial" w:cs="Arial"/>
                <w:sz w:val="20"/>
                <w:szCs w:val="20"/>
              </w:rPr>
              <w:t xml:space="preserve">realizzato e delle varianti occorse, nonché </w:t>
            </w:r>
            <w:r>
              <w:rPr>
                <w:rFonts w:ascii="Arial" w:hAnsi="Arial" w:cs="Arial"/>
                <w:sz w:val="20"/>
                <w:szCs w:val="20"/>
              </w:rPr>
              <w:t xml:space="preserve">lo stato </w:t>
            </w:r>
            <w:r w:rsidR="00C263E3">
              <w:rPr>
                <w:rFonts w:ascii="Arial" w:hAnsi="Arial" w:cs="Arial"/>
                <w:sz w:val="20"/>
                <w:szCs w:val="20"/>
              </w:rPr>
              <w:t xml:space="preserve">finale degli ambienti che dovranno essere completi e funzionanti almeno nella porzione di edificio destinato ad ospitare la funzione strategica oggetto del finanziamento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263E3" w:rsidRPr="007E2BB8" w14:paraId="2145B7B0" w14:textId="77777777" w:rsidTr="002D7237">
        <w:trPr>
          <w:trHeight w:val="567"/>
        </w:trPr>
        <w:tc>
          <w:tcPr>
            <w:tcW w:w="1101" w:type="dxa"/>
            <w:shd w:val="clear" w:color="auto" w:fill="auto"/>
            <w:vAlign w:val="center"/>
          </w:tcPr>
          <w:p w14:paraId="4587BCD2" w14:textId="3E4F727E" w:rsidR="00C263E3" w:rsidRPr="00C95CE8" w:rsidRDefault="00C263E3" w:rsidP="002D7237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(13</w:t>
            </w:r>
            <w:r w:rsidRPr="00C95CE8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0363A88C" w14:textId="08E820E5" w:rsidR="00C263E3" w:rsidRPr="00C95CE8" w:rsidRDefault="00C263E3" w:rsidP="00C263E3">
            <w:pPr>
              <w:spacing w:befor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Indicare la spesa effettivamente sostenuta secondo il/i quadro/i economico/i e rendiconto finale/i (se l’intervento prevede co-finanziamento, separare il quadro economico relativo alla quota dello Stato). Il rendiconto finale è da allegare al presente modulo. </w:t>
            </w:r>
          </w:p>
        </w:tc>
      </w:tr>
      <w:tr w:rsidR="00C263E3" w:rsidRPr="007E2BB8" w14:paraId="53A9E98D" w14:textId="77777777" w:rsidTr="003F0F80">
        <w:trPr>
          <w:trHeight w:val="703"/>
        </w:trPr>
        <w:tc>
          <w:tcPr>
            <w:tcW w:w="1101" w:type="dxa"/>
            <w:shd w:val="clear" w:color="auto" w:fill="auto"/>
            <w:vAlign w:val="center"/>
          </w:tcPr>
          <w:p w14:paraId="0AA49097" w14:textId="2F13AE62" w:rsidR="00C263E3" w:rsidRPr="00C95CE8" w:rsidRDefault="00C263E3" w:rsidP="002D7237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7F3C9EED" w14:textId="5896DFC7" w:rsidR="00C263E3" w:rsidRPr="00C95CE8" w:rsidRDefault="00C263E3" w:rsidP="00651AC0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719F03" w14:textId="77777777" w:rsidR="00BB6EF9" w:rsidRPr="008F7FC4" w:rsidRDefault="00BB6EF9" w:rsidP="0026204C">
      <w:pPr>
        <w:jc w:val="both"/>
      </w:pPr>
    </w:p>
    <w:sectPr w:rsidR="00BB6EF9" w:rsidRPr="008F7FC4" w:rsidSect="00776289">
      <w:footerReference w:type="default" r:id="rId7"/>
      <w:headerReference w:type="first" r:id="rId8"/>
      <w:pgSz w:w="11906" w:h="16838"/>
      <w:pgMar w:top="1134" w:right="1133" w:bottom="851" w:left="993" w:header="284" w:footer="4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52091A" w14:textId="77777777" w:rsidR="00AE6161" w:rsidRDefault="00AE6161">
      <w:r>
        <w:separator/>
      </w:r>
    </w:p>
  </w:endnote>
  <w:endnote w:type="continuationSeparator" w:id="0">
    <w:p w14:paraId="308BBD1B" w14:textId="77777777" w:rsidR="00AE6161" w:rsidRDefault="00AE6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628DFD" w14:textId="77777777" w:rsidR="00616ACA" w:rsidRPr="008A4182" w:rsidRDefault="00616ACA" w:rsidP="008A4182">
    <w:pPr>
      <w:pStyle w:val="Pidipagina"/>
    </w:pPr>
    <w:r w:rsidRPr="008A418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B6B9B8" w14:textId="77777777" w:rsidR="00AE6161" w:rsidRDefault="00AE6161">
      <w:r>
        <w:separator/>
      </w:r>
    </w:p>
  </w:footnote>
  <w:footnote w:type="continuationSeparator" w:id="0">
    <w:p w14:paraId="5EE21424" w14:textId="77777777" w:rsidR="00AE6161" w:rsidRDefault="00AE61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261905" w14:textId="77777777" w:rsidR="00E93F97" w:rsidRPr="00FE0B38" w:rsidRDefault="00E93F97">
    <w:pPr>
      <w:pStyle w:val="Intestazione"/>
      <w:rPr>
        <w:rFonts w:ascii="Arial" w:hAnsi="Arial" w:cs="Arial"/>
        <w:color w:val="FF0000"/>
      </w:rPr>
    </w:pPr>
    <w:r w:rsidRPr="00FE0B38">
      <w:rPr>
        <w:rFonts w:ascii="Arial" w:hAnsi="Arial" w:cs="Arial"/>
        <w:color w:val="FF0000"/>
      </w:rPr>
      <w:t>INSERIRE CARTA INTESTATA DEL COMUNE</w:t>
    </w:r>
  </w:p>
  <w:p w14:paraId="4C9AABF5" w14:textId="1BAD7F22" w:rsidR="0080250E" w:rsidRPr="00FE0B38" w:rsidRDefault="0080250E">
    <w:pPr>
      <w:pStyle w:val="Intestazione"/>
      <w:rPr>
        <w:color w:val="FF0000"/>
        <w:sz w:val="20"/>
        <w:szCs w:val="20"/>
      </w:rPr>
    </w:pPr>
    <w:r w:rsidRPr="00FE0B38">
      <w:rPr>
        <w:rFonts w:ascii="Arial" w:hAnsi="Arial" w:cs="Arial"/>
        <w:color w:val="FF0000"/>
        <w:sz w:val="20"/>
        <w:szCs w:val="20"/>
      </w:rPr>
      <w:t xml:space="preserve">spedire a:    </w:t>
    </w:r>
    <w:hyperlink r:id="rId1" w:history="1">
      <w:r w:rsidR="009C1101" w:rsidRPr="00116327">
        <w:rPr>
          <w:rStyle w:val="Collegamentoipertestuale"/>
          <w:rFonts w:ascii="Arial" w:hAnsi="Arial" w:cs="Arial"/>
          <w:sz w:val="20"/>
          <w:szCs w:val="20"/>
        </w:rPr>
        <w:t>apc001@pec.regione</w:t>
      </w:r>
    </w:hyperlink>
    <w:r w:rsidRPr="00FE0B38">
      <w:rPr>
        <w:rFonts w:ascii="Arial" w:hAnsi="Arial" w:cs="Arial"/>
        <w:color w:val="FF0000"/>
        <w:sz w:val="20"/>
        <w:szCs w:val="20"/>
      </w:rPr>
      <w:t>.abruzzo.it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2" type="#_x0000_t75" style="width:9.75pt;height:9.75pt" o:bullet="t">
        <v:imagedata r:id="rId1" o:title="BD21301_"/>
      </v:shape>
    </w:pict>
  </w:numPicBullet>
  <w:abstractNum w:abstractNumId="0" w15:restartNumberingAfterBreak="0">
    <w:nsid w:val="093C78F1"/>
    <w:multiLevelType w:val="hybridMultilevel"/>
    <w:tmpl w:val="209C7960"/>
    <w:lvl w:ilvl="0" w:tplc="0410000F">
      <w:start w:val="1"/>
      <w:numFmt w:val="decimal"/>
      <w:lvlText w:val="%1."/>
      <w:lvlJc w:val="left"/>
      <w:pPr>
        <w:ind w:left="1140" w:hanging="360"/>
      </w:pPr>
    </w:lvl>
    <w:lvl w:ilvl="1" w:tplc="04100019" w:tentative="1">
      <w:start w:val="1"/>
      <w:numFmt w:val="lowerLetter"/>
      <w:lvlText w:val="%2."/>
      <w:lvlJc w:val="left"/>
      <w:pPr>
        <w:ind w:left="1860" w:hanging="360"/>
      </w:pPr>
    </w:lvl>
    <w:lvl w:ilvl="2" w:tplc="0410001B" w:tentative="1">
      <w:start w:val="1"/>
      <w:numFmt w:val="lowerRoman"/>
      <w:lvlText w:val="%3."/>
      <w:lvlJc w:val="right"/>
      <w:pPr>
        <w:ind w:left="2580" w:hanging="180"/>
      </w:pPr>
    </w:lvl>
    <w:lvl w:ilvl="3" w:tplc="0410000F" w:tentative="1">
      <w:start w:val="1"/>
      <w:numFmt w:val="decimal"/>
      <w:lvlText w:val="%4."/>
      <w:lvlJc w:val="left"/>
      <w:pPr>
        <w:ind w:left="3300" w:hanging="360"/>
      </w:pPr>
    </w:lvl>
    <w:lvl w:ilvl="4" w:tplc="04100019" w:tentative="1">
      <w:start w:val="1"/>
      <w:numFmt w:val="lowerLetter"/>
      <w:lvlText w:val="%5."/>
      <w:lvlJc w:val="left"/>
      <w:pPr>
        <w:ind w:left="4020" w:hanging="360"/>
      </w:pPr>
    </w:lvl>
    <w:lvl w:ilvl="5" w:tplc="0410001B" w:tentative="1">
      <w:start w:val="1"/>
      <w:numFmt w:val="lowerRoman"/>
      <w:lvlText w:val="%6."/>
      <w:lvlJc w:val="right"/>
      <w:pPr>
        <w:ind w:left="4740" w:hanging="180"/>
      </w:pPr>
    </w:lvl>
    <w:lvl w:ilvl="6" w:tplc="0410000F" w:tentative="1">
      <w:start w:val="1"/>
      <w:numFmt w:val="decimal"/>
      <w:lvlText w:val="%7."/>
      <w:lvlJc w:val="left"/>
      <w:pPr>
        <w:ind w:left="5460" w:hanging="360"/>
      </w:pPr>
    </w:lvl>
    <w:lvl w:ilvl="7" w:tplc="04100019" w:tentative="1">
      <w:start w:val="1"/>
      <w:numFmt w:val="lowerLetter"/>
      <w:lvlText w:val="%8."/>
      <w:lvlJc w:val="left"/>
      <w:pPr>
        <w:ind w:left="6180" w:hanging="360"/>
      </w:pPr>
    </w:lvl>
    <w:lvl w:ilvl="8" w:tplc="0410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12950C6C"/>
    <w:multiLevelType w:val="hybridMultilevel"/>
    <w:tmpl w:val="A3741A74"/>
    <w:lvl w:ilvl="0" w:tplc="2E54B408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color w:val="auto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9486387"/>
    <w:multiLevelType w:val="hybridMultilevel"/>
    <w:tmpl w:val="1152E8D2"/>
    <w:lvl w:ilvl="0" w:tplc="A90CE0F2">
      <w:start w:val="1"/>
      <w:numFmt w:val="lowerLetter"/>
      <w:lvlText w:val="%1) 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B55C2"/>
    <w:multiLevelType w:val="hybridMultilevel"/>
    <w:tmpl w:val="B80E9E52"/>
    <w:lvl w:ilvl="0" w:tplc="7B6A18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D010F"/>
    <w:multiLevelType w:val="hybridMultilevel"/>
    <w:tmpl w:val="A572B024"/>
    <w:lvl w:ilvl="0" w:tplc="37AC45A8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62319E9"/>
    <w:multiLevelType w:val="hybridMultilevel"/>
    <w:tmpl w:val="F67C8E66"/>
    <w:lvl w:ilvl="0" w:tplc="160058A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38432A20"/>
    <w:multiLevelType w:val="hybridMultilevel"/>
    <w:tmpl w:val="7A4C193C"/>
    <w:lvl w:ilvl="0" w:tplc="0410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D2A3A09"/>
    <w:multiLevelType w:val="hybridMultilevel"/>
    <w:tmpl w:val="6CEE6A0A"/>
    <w:lvl w:ilvl="0" w:tplc="05606F68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2247DA"/>
    <w:multiLevelType w:val="hybridMultilevel"/>
    <w:tmpl w:val="B3DA43D0"/>
    <w:lvl w:ilvl="0" w:tplc="ADE0EA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09339D"/>
    <w:multiLevelType w:val="hybridMultilevel"/>
    <w:tmpl w:val="86DC4D0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8"/>
  </w:num>
  <w:num w:numId="7">
    <w:abstractNumId w:val="3"/>
  </w:num>
  <w:num w:numId="8">
    <w:abstractNumId w:val="9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155"/>
    <w:rsid w:val="000052E0"/>
    <w:rsid w:val="00012902"/>
    <w:rsid w:val="00017FB9"/>
    <w:rsid w:val="00044512"/>
    <w:rsid w:val="00052791"/>
    <w:rsid w:val="00054460"/>
    <w:rsid w:val="000549CA"/>
    <w:rsid w:val="00054F09"/>
    <w:rsid w:val="00056079"/>
    <w:rsid w:val="00065FC0"/>
    <w:rsid w:val="000749A0"/>
    <w:rsid w:val="00076976"/>
    <w:rsid w:val="000776FB"/>
    <w:rsid w:val="0007790B"/>
    <w:rsid w:val="00081C66"/>
    <w:rsid w:val="00082DC8"/>
    <w:rsid w:val="00092911"/>
    <w:rsid w:val="0009415E"/>
    <w:rsid w:val="000A6D3D"/>
    <w:rsid w:val="000B3800"/>
    <w:rsid w:val="000C01A6"/>
    <w:rsid w:val="000D1A01"/>
    <w:rsid w:val="000D392C"/>
    <w:rsid w:val="000D5967"/>
    <w:rsid w:val="000E4967"/>
    <w:rsid w:val="000F28AB"/>
    <w:rsid w:val="00111F25"/>
    <w:rsid w:val="00130FAF"/>
    <w:rsid w:val="00146049"/>
    <w:rsid w:val="00155E13"/>
    <w:rsid w:val="001630C9"/>
    <w:rsid w:val="0016777F"/>
    <w:rsid w:val="00167F73"/>
    <w:rsid w:val="00170EA5"/>
    <w:rsid w:val="0018485A"/>
    <w:rsid w:val="00187276"/>
    <w:rsid w:val="00192D7F"/>
    <w:rsid w:val="00197138"/>
    <w:rsid w:val="001A0CB2"/>
    <w:rsid w:val="001A2B7A"/>
    <w:rsid w:val="001A2E9F"/>
    <w:rsid w:val="001B40EC"/>
    <w:rsid w:val="001B66AE"/>
    <w:rsid w:val="001C2670"/>
    <w:rsid w:val="001C2DEB"/>
    <w:rsid w:val="001C47EC"/>
    <w:rsid w:val="001C5758"/>
    <w:rsid w:val="001D4BA4"/>
    <w:rsid w:val="001D61EF"/>
    <w:rsid w:val="001D7EA1"/>
    <w:rsid w:val="001E3968"/>
    <w:rsid w:val="001F2D01"/>
    <w:rsid w:val="001F5ED5"/>
    <w:rsid w:val="001F62AC"/>
    <w:rsid w:val="001F7250"/>
    <w:rsid w:val="001F7E7B"/>
    <w:rsid w:val="001F7EAE"/>
    <w:rsid w:val="0020714C"/>
    <w:rsid w:val="002178B4"/>
    <w:rsid w:val="0022213C"/>
    <w:rsid w:val="00225049"/>
    <w:rsid w:val="002259D5"/>
    <w:rsid w:val="00227020"/>
    <w:rsid w:val="00235FEC"/>
    <w:rsid w:val="00237C74"/>
    <w:rsid w:val="002447B1"/>
    <w:rsid w:val="00250787"/>
    <w:rsid w:val="002534BF"/>
    <w:rsid w:val="00254EFB"/>
    <w:rsid w:val="00261F35"/>
    <w:rsid w:val="0026204C"/>
    <w:rsid w:val="00266609"/>
    <w:rsid w:val="00266720"/>
    <w:rsid w:val="0026737B"/>
    <w:rsid w:val="002720AE"/>
    <w:rsid w:val="002916A4"/>
    <w:rsid w:val="00295105"/>
    <w:rsid w:val="002968D2"/>
    <w:rsid w:val="002A16A0"/>
    <w:rsid w:val="002A36A5"/>
    <w:rsid w:val="002D00B1"/>
    <w:rsid w:val="002D2DB7"/>
    <w:rsid w:val="002D7237"/>
    <w:rsid w:val="002E4F25"/>
    <w:rsid w:val="002E68DE"/>
    <w:rsid w:val="002E75E6"/>
    <w:rsid w:val="002F2E05"/>
    <w:rsid w:val="00303D51"/>
    <w:rsid w:val="00311D6E"/>
    <w:rsid w:val="00312AD6"/>
    <w:rsid w:val="003261B6"/>
    <w:rsid w:val="00330B82"/>
    <w:rsid w:val="003321D5"/>
    <w:rsid w:val="003342A7"/>
    <w:rsid w:val="00335E75"/>
    <w:rsid w:val="003436D0"/>
    <w:rsid w:val="00345EA3"/>
    <w:rsid w:val="003675CB"/>
    <w:rsid w:val="00367BFD"/>
    <w:rsid w:val="00371D5D"/>
    <w:rsid w:val="00382942"/>
    <w:rsid w:val="003949CA"/>
    <w:rsid w:val="003B2F36"/>
    <w:rsid w:val="003B35E3"/>
    <w:rsid w:val="003B4EE0"/>
    <w:rsid w:val="003C599A"/>
    <w:rsid w:val="003D65C2"/>
    <w:rsid w:val="003D7132"/>
    <w:rsid w:val="003E2A1D"/>
    <w:rsid w:val="003E2A71"/>
    <w:rsid w:val="003F0F80"/>
    <w:rsid w:val="003F601F"/>
    <w:rsid w:val="00402871"/>
    <w:rsid w:val="004030C2"/>
    <w:rsid w:val="00410387"/>
    <w:rsid w:val="004136D9"/>
    <w:rsid w:val="004151A4"/>
    <w:rsid w:val="004778A7"/>
    <w:rsid w:val="00483158"/>
    <w:rsid w:val="00483D47"/>
    <w:rsid w:val="00492C1E"/>
    <w:rsid w:val="004940C5"/>
    <w:rsid w:val="00497DE2"/>
    <w:rsid w:val="004A1DF4"/>
    <w:rsid w:val="004B1298"/>
    <w:rsid w:val="004B5E70"/>
    <w:rsid w:val="004D2DA6"/>
    <w:rsid w:val="004D6623"/>
    <w:rsid w:val="004E2C04"/>
    <w:rsid w:val="004F045F"/>
    <w:rsid w:val="00507011"/>
    <w:rsid w:val="0050748C"/>
    <w:rsid w:val="00512913"/>
    <w:rsid w:val="00512D36"/>
    <w:rsid w:val="00515625"/>
    <w:rsid w:val="00517C29"/>
    <w:rsid w:val="00527FC5"/>
    <w:rsid w:val="005347B5"/>
    <w:rsid w:val="00536A35"/>
    <w:rsid w:val="005547FA"/>
    <w:rsid w:val="00555DFB"/>
    <w:rsid w:val="00585092"/>
    <w:rsid w:val="00596453"/>
    <w:rsid w:val="005A53F8"/>
    <w:rsid w:val="005A5F4C"/>
    <w:rsid w:val="005C5E19"/>
    <w:rsid w:val="005C7995"/>
    <w:rsid w:val="005D1A0B"/>
    <w:rsid w:val="005D2295"/>
    <w:rsid w:val="005D7814"/>
    <w:rsid w:val="005F1413"/>
    <w:rsid w:val="005F24C8"/>
    <w:rsid w:val="005F3C48"/>
    <w:rsid w:val="00601370"/>
    <w:rsid w:val="0060417E"/>
    <w:rsid w:val="00611140"/>
    <w:rsid w:val="00616ACA"/>
    <w:rsid w:val="006243E4"/>
    <w:rsid w:val="006349F1"/>
    <w:rsid w:val="00646733"/>
    <w:rsid w:val="00651AC0"/>
    <w:rsid w:val="00657155"/>
    <w:rsid w:val="006612AA"/>
    <w:rsid w:val="0066375D"/>
    <w:rsid w:val="00665B0E"/>
    <w:rsid w:val="0068439C"/>
    <w:rsid w:val="006864E4"/>
    <w:rsid w:val="006910AE"/>
    <w:rsid w:val="00697DE3"/>
    <w:rsid w:val="006A087A"/>
    <w:rsid w:val="006A2DB0"/>
    <w:rsid w:val="006A5C1A"/>
    <w:rsid w:val="006B714F"/>
    <w:rsid w:val="006C2CEA"/>
    <w:rsid w:val="006D07DC"/>
    <w:rsid w:val="006D323B"/>
    <w:rsid w:val="006D621B"/>
    <w:rsid w:val="006F0DD3"/>
    <w:rsid w:val="006F1AD1"/>
    <w:rsid w:val="006F2D00"/>
    <w:rsid w:val="00702F56"/>
    <w:rsid w:val="007061C7"/>
    <w:rsid w:val="00712745"/>
    <w:rsid w:val="0071328F"/>
    <w:rsid w:val="007215F2"/>
    <w:rsid w:val="00721DD5"/>
    <w:rsid w:val="00726478"/>
    <w:rsid w:val="00727504"/>
    <w:rsid w:val="00734586"/>
    <w:rsid w:val="00741ED9"/>
    <w:rsid w:val="00750FC9"/>
    <w:rsid w:val="00751A6A"/>
    <w:rsid w:val="00752E85"/>
    <w:rsid w:val="00776289"/>
    <w:rsid w:val="007775D8"/>
    <w:rsid w:val="007777E8"/>
    <w:rsid w:val="00781092"/>
    <w:rsid w:val="007847F9"/>
    <w:rsid w:val="007848AB"/>
    <w:rsid w:val="00786FDA"/>
    <w:rsid w:val="007901E9"/>
    <w:rsid w:val="0079169B"/>
    <w:rsid w:val="00794D53"/>
    <w:rsid w:val="00797281"/>
    <w:rsid w:val="007A2615"/>
    <w:rsid w:val="007A5F8C"/>
    <w:rsid w:val="007B533F"/>
    <w:rsid w:val="007B6A9B"/>
    <w:rsid w:val="007C274E"/>
    <w:rsid w:val="007C2A1B"/>
    <w:rsid w:val="007C5F94"/>
    <w:rsid w:val="007C69E0"/>
    <w:rsid w:val="007D7645"/>
    <w:rsid w:val="007E03B8"/>
    <w:rsid w:val="007F4400"/>
    <w:rsid w:val="007F637B"/>
    <w:rsid w:val="0080250E"/>
    <w:rsid w:val="008048F6"/>
    <w:rsid w:val="0080573C"/>
    <w:rsid w:val="0083065A"/>
    <w:rsid w:val="00830B33"/>
    <w:rsid w:val="0083777B"/>
    <w:rsid w:val="00842EB1"/>
    <w:rsid w:val="0084522F"/>
    <w:rsid w:val="00846930"/>
    <w:rsid w:val="00853B99"/>
    <w:rsid w:val="00862147"/>
    <w:rsid w:val="00871102"/>
    <w:rsid w:val="00876027"/>
    <w:rsid w:val="00881BFD"/>
    <w:rsid w:val="00881CE3"/>
    <w:rsid w:val="00883BDD"/>
    <w:rsid w:val="008877DF"/>
    <w:rsid w:val="00887D4C"/>
    <w:rsid w:val="008910AD"/>
    <w:rsid w:val="00891A68"/>
    <w:rsid w:val="008925F9"/>
    <w:rsid w:val="00893E6C"/>
    <w:rsid w:val="008A329C"/>
    <w:rsid w:val="008A3F25"/>
    <w:rsid w:val="008A4182"/>
    <w:rsid w:val="008A6374"/>
    <w:rsid w:val="008B0DA6"/>
    <w:rsid w:val="008B213D"/>
    <w:rsid w:val="008C1A5E"/>
    <w:rsid w:val="008C2778"/>
    <w:rsid w:val="008C50ED"/>
    <w:rsid w:val="008C65E8"/>
    <w:rsid w:val="008C6D46"/>
    <w:rsid w:val="008D20DA"/>
    <w:rsid w:val="008D2905"/>
    <w:rsid w:val="008E207B"/>
    <w:rsid w:val="008E26E5"/>
    <w:rsid w:val="008E4013"/>
    <w:rsid w:val="008F1C45"/>
    <w:rsid w:val="008F7FC4"/>
    <w:rsid w:val="00901A61"/>
    <w:rsid w:val="00910221"/>
    <w:rsid w:val="00913B67"/>
    <w:rsid w:val="00916A19"/>
    <w:rsid w:val="00931D6A"/>
    <w:rsid w:val="0093387F"/>
    <w:rsid w:val="009347A4"/>
    <w:rsid w:val="00944158"/>
    <w:rsid w:val="00950CAA"/>
    <w:rsid w:val="00955009"/>
    <w:rsid w:val="00956E22"/>
    <w:rsid w:val="00991E4D"/>
    <w:rsid w:val="00994468"/>
    <w:rsid w:val="009A05C5"/>
    <w:rsid w:val="009A1E22"/>
    <w:rsid w:val="009A7C39"/>
    <w:rsid w:val="009B434B"/>
    <w:rsid w:val="009B6C3B"/>
    <w:rsid w:val="009C1101"/>
    <w:rsid w:val="009C43A8"/>
    <w:rsid w:val="009C599E"/>
    <w:rsid w:val="009D146E"/>
    <w:rsid w:val="009D1DE9"/>
    <w:rsid w:val="009D6FA4"/>
    <w:rsid w:val="009E3FDA"/>
    <w:rsid w:val="009E48F7"/>
    <w:rsid w:val="009F6438"/>
    <w:rsid w:val="00A01F4E"/>
    <w:rsid w:val="00A0482F"/>
    <w:rsid w:val="00A10090"/>
    <w:rsid w:val="00A163FF"/>
    <w:rsid w:val="00A26E28"/>
    <w:rsid w:val="00A32326"/>
    <w:rsid w:val="00A401F5"/>
    <w:rsid w:val="00A43E63"/>
    <w:rsid w:val="00A53A8F"/>
    <w:rsid w:val="00A62759"/>
    <w:rsid w:val="00A672A5"/>
    <w:rsid w:val="00A7014B"/>
    <w:rsid w:val="00A81338"/>
    <w:rsid w:val="00A817CC"/>
    <w:rsid w:val="00A943E5"/>
    <w:rsid w:val="00AA1DD8"/>
    <w:rsid w:val="00AA6C4C"/>
    <w:rsid w:val="00AB404B"/>
    <w:rsid w:val="00AC4B09"/>
    <w:rsid w:val="00AD0144"/>
    <w:rsid w:val="00AD0FB2"/>
    <w:rsid w:val="00AE6161"/>
    <w:rsid w:val="00AE784A"/>
    <w:rsid w:val="00AF0DB5"/>
    <w:rsid w:val="00AF19FF"/>
    <w:rsid w:val="00AF434C"/>
    <w:rsid w:val="00AF7CDB"/>
    <w:rsid w:val="00B017E5"/>
    <w:rsid w:val="00B01E13"/>
    <w:rsid w:val="00B05177"/>
    <w:rsid w:val="00B072C6"/>
    <w:rsid w:val="00B130DB"/>
    <w:rsid w:val="00B22B97"/>
    <w:rsid w:val="00B301F7"/>
    <w:rsid w:val="00B426DC"/>
    <w:rsid w:val="00B434EF"/>
    <w:rsid w:val="00B44CD3"/>
    <w:rsid w:val="00B52ADB"/>
    <w:rsid w:val="00B7269C"/>
    <w:rsid w:val="00B75108"/>
    <w:rsid w:val="00B856DB"/>
    <w:rsid w:val="00B91C82"/>
    <w:rsid w:val="00B93999"/>
    <w:rsid w:val="00B955EB"/>
    <w:rsid w:val="00BA1DDD"/>
    <w:rsid w:val="00BA38A2"/>
    <w:rsid w:val="00BA542D"/>
    <w:rsid w:val="00BB15D3"/>
    <w:rsid w:val="00BB4831"/>
    <w:rsid w:val="00BB6EF9"/>
    <w:rsid w:val="00BB783C"/>
    <w:rsid w:val="00BC0828"/>
    <w:rsid w:val="00BD12E0"/>
    <w:rsid w:val="00BE56F3"/>
    <w:rsid w:val="00BF7824"/>
    <w:rsid w:val="00C04EC3"/>
    <w:rsid w:val="00C10D76"/>
    <w:rsid w:val="00C205BF"/>
    <w:rsid w:val="00C2611F"/>
    <w:rsid w:val="00C263E3"/>
    <w:rsid w:val="00C30179"/>
    <w:rsid w:val="00C32501"/>
    <w:rsid w:val="00C355A3"/>
    <w:rsid w:val="00C51B55"/>
    <w:rsid w:val="00C52982"/>
    <w:rsid w:val="00C54153"/>
    <w:rsid w:val="00C55968"/>
    <w:rsid w:val="00C6036D"/>
    <w:rsid w:val="00C62E30"/>
    <w:rsid w:val="00C66660"/>
    <w:rsid w:val="00C67117"/>
    <w:rsid w:val="00C70416"/>
    <w:rsid w:val="00C71349"/>
    <w:rsid w:val="00C826DA"/>
    <w:rsid w:val="00C95CE8"/>
    <w:rsid w:val="00CA2904"/>
    <w:rsid w:val="00CA2CE4"/>
    <w:rsid w:val="00CB0E19"/>
    <w:rsid w:val="00CB351E"/>
    <w:rsid w:val="00CB4508"/>
    <w:rsid w:val="00CC2069"/>
    <w:rsid w:val="00CC3FDF"/>
    <w:rsid w:val="00CC5215"/>
    <w:rsid w:val="00CD4327"/>
    <w:rsid w:val="00CE782C"/>
    <w:rsid w:val="00D042A6"/>
    <w:rsid w:val="00D17B71"/>
    <w:rsid w:val="00D221BC"/>
    <w:rsid w:val="00D32D31"/>
    <w:rsid w:val="00D4744B"/>
    <w:rsid w:val="00D57BB7"/>
    <w:rsid w:val="00D63554"/>
    <w:rsid w:val="00D7662A"/>
    <w:rsid w:val="00D85B9D"/>
    <w:rsid w:val="00D85C1B"/>
    <w:rsid w:val="00D9099D"/>
    <w:rsid w:val="00D94FCE"/>
    <w:rsid w:val="00DA3D53"/>
    <w:rsid w:val="00DB2321"/>
    <w:rsid w:val="00DB3DDC"/>
    <w:rsid w:val="00DC36DE"/>
    <w:rsid w:val="00DD2BEE"/>
    <w:rsid w:val="00DD53D3"/>
    <w:rsid w:val="00DE5543"/>
    <w:rsid w:val="00DE5FE4"/>
    <w:rsid w:val="00DF4703"/>
    <w:rsid w:val="00DF4B5A"/>
    <w:rsid w:val="00E05E0B"/>
    <w:rsid w:val="00E05F6C"/>
    <w:rsid w:val="00E13EE1"/>
    <w:rsid w:val="00E15F80"/>
    <w:rsid w:val="00E164F1"/>
    <w:rsid w:val="00E2681F"/>
    <w:rsid w:val="00E26A79"/>
    <w:rsid w:val="00E33B5D"/>
    <w:rsid w:val="00E3676A"/>
    <w:rsid w:val="00E4161A"/>
    <w:rsid w:val="00E449BC"/>
    <w:rsid w:val="00E465AD"/>
    <w:rsid w:val="00E47C10"/>
    <w:rsid w:val="00E5047D"/>
    <w:rsid w:val="00E514AC"/>
    <w:rsid w:val="00E51B2D"/>
    <w:rsid w:val="00E53EA3"/>
    <w:rsid w:val="00E620A6"/>
    <w:rsid w:val="00E65D20"/>
    <w:rsid w:val="00E746F8"/>
    <w:rsid w:val="00E827AD"/>
    <w:rsid w:val="00E84B3E"/>
    <w:rsid w:val="00E92666"/>
    <w:rsid w:val="00E93F97"/>
    <w:rsid w:val="00EA2A62"/>
    <w:rsid w:val="00EA5B26"/>
    <w:rsid w:val="00EA6074"/>
    <w:rsid w:val="00EA7979"/>
    <w:rsid w:val="00EB01B3"/>
    <w:rsid w:val="00EB04E0"/>
    <w:rsid w:val="00EB182F"/>
    <w:rsid w:val="00EB2B91"/>
    <w:rsid w:val="00EB6442"/>
    <w:rsid w:val="00EC2091"/>
    <w:rsid w:val="00EC49A2"/>
    <w:rsid w:val="00EC7386"/>
    <w:rsid w:val="00ED120E"/>
    <w:rsid w:val="00ED2A6C"/>
    <w:rsid w:val="00EE08D8"/>
    <w:rsid w:val="00EF3F2E"/>
    <w:rsid w:val="00F01AD2"/>
    <w:rsid w:val="00F10E92"/>
    <w:rsid w:val="00F23966"/>
    <w:rsid w:val="00F265B4"/>
    <w:rsid w:val="00F43D33"/>
    <w:rsid w:val="00F44904"/>
    <w:rsid w:val="00F47F19"/>
    <w:rsid w:val="00F55C70"/>
    <w:rsid w:val="00F55F4C"/>
    <w:rsid w:val="00F61072"/>
    <w:rsid w:val="00F637EA"/>
    <w:rsid w:val="00F653D8"/>
    <w:rsid w:val="00F72F07"/>
    <w:rsid w:val="00F8287C"/>
    <w:rsid w:val="00F8423F"/>
    <w:rsid w:val="00F85ED4"/>
    <w:rsid w:val="00FA4155"/>
    <w:rsid w:val="00FB0874"/>
    <w:rsid w:val="00FB5D2A"/>
    <w:rsid w:val="00FC369D"/>
    <w:rsid w:val="00FC682C"/>
    <w:rsid w:val="00FD4592"/>
    <w:rsid w:val="00FE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443492"/>
  <w15:docId w15:val="{04CCA3FD-CF64-42C4-95AB-CEEA0B3AF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pacing w:before="120"/>
        <w:jc w:val="center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B5D2A"/>
    <w:rPr>
      <w:sz w:val="24"/>
      <w:szCs w:val="24"/>
    </w:rPr>
  </w:style>
  <w:style w:type="paragraph" w:styleId="Titolo2">
    <w:name w:val="heading 2"/>
    <w:basedOn w:val="Normale"/>
    <w:next w:val="Normale"/>
    <w:qFormat/>
    <w:rsid w:val="00A401F5"/>
    <w:pPr>
      <w:keepNext/>
      <w:outlineLvl w:val="1"/>
    </w:pPr>
    <w:rPr>
      <w:rFonts w:ascii="Arial Narrow" w:hAnsi="Arial Narrow"/>
      <w:b/>
      <w:bCs/>
      <w:bdr w:val="dotted" w:sz="4" w:space="0" w:color="auto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A401F5"/>
    <w:pPr>
      <w:keepNext/>
      <w:outlineLvl w:val="2"/>
    </w:pPr>
    <w:rPr>
      <w:rFonts w:ascii="Arial Narrow" w:hAnsi="Arial Narrow"/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536A3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536A35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DC36D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2916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ltesto21">
    <w:name w:val="Corpo del testo 21"/>
    <w:basedOn w:val="Normale"/>
    <w:rsid w:val="00A53A8F"/>
    <w:pPr>
      <w:widowControl w:val="0"/>
      <w:tabs>
        <w:tab w:val="left" w:pos="0"/>
      </w:tabs>
      <w:overflowPunct w:val="0"/>
      <w:autoSpaceDE w:val="0"/>
      <w:autoSpaceDN w:val="0"/>
      <w:adjustRightInd w:val="0"/>
      <w:spacing w:before="60" w:after="60"/>
      <w:jc w:val="both"/>
      <w:textAlignment w:val="baseline"/>
    </w:pPr>
    <w:rPr>
      <w:rFonts w:ascii="Arial" w:hAnsi="Arial"/>
      <w:sz w:val="20"/>
      <w:szCs w:val="20"/>
    </w:rPr>
  </w:style>
  <w:style w:type="paragraph" w:customStyle="1" w:styleId="Rientrocorpodeltesto21">
    <w:name w:val="Rientro corpo del testo 21"/>
    <w:basedOn w:val="Normale"/>
    <w:rsid w:val="00A401F5"/>
    <w:pPr>
      <w:overflowPunct w:val="0"/>
      <w:autoSpaceDE w:val="0"/>
      <w:autoSpaceDN w:val="0"/>
      <w:adjustRightInd w:val="0"/>
      <w:ind w:left="1418"/>
      <w:textAlignment w:val="baseline"/>
    </w:pPr>
    <w:rPr>
      <w:sz w:val="22"/>
      <w:szCs w:val="20"/>
    </w:rPr>
  </w:style>
  <w:style w:type="character" w:styleId="Collegamentoipertestuale">
    <w:name w:val="Hyperlink"/>
    <w:rsid w:val="00FB5D2A"/>
    <w:rPr>
      <w:color w:val="0000FF"/>
      <w:u w:val="single"/>
    </w:rPr>
  </w:style>
  <w:style w:type="character" w:styleId="Collegamentovisitato">
    <w:name w:val="FollowedHyperlink"/>
    <w:rsid w:val="00FB5D2A"/>
    <w:rPr>
      <w:color w:val="800080"/>
      <w:u w:val="single"/>
    </w:rPr>
  </w:style>
  <w:style w:type="character" w:styleId="Enfasicorsivo">
    <w:name w:val="Emphasis"/>
    <w:qFormat/>
    <w:rsid w:val="00082DC8"/>
    <w:rPr>
      <w:b/>
      <w:bCs/>
      <w:i w:val="0"/>
      <w:iCs w:val="0"/>
    </w:rPr>
  </w:style>
  <w:style w:type="character" w:customStyle="1" w:styleId="st1">
    <w:name w:val="st1"/>
    <w:basedOn w:val="Carpredefinitoparagrafo"/>
    <w:rsid w:val="00082DC8"/>
  </w:style>
  <w:style w:type="character" w:customStyle="1" w:styleId="Titolo3Carattere">
    <w:name w:val="Titolo 3 Carattere"/>
    <w:basedOn w:val="Carpredefinitoparagrafo"/>
    <w:link w:val="Titolo3"/>
    <w:uiPriority w:val="9"/>
    <w:rsid w:val="00616ACA"/>
    <w:rPr>
      <w:rFonts w:ascii="Arial Narrow" w:hAnsi="Arial Narrow"/>
      <w:b/>
      <w:bCs/>
      <w:sz w:val="22"/>
      <w:szCs w:val="24"/>
    </w:rPr>
  </w:style>
  <w:style w:type="paragraph" w:customStyle="1" w:styleId="Corpodeltesto22">
    <w:name w:val="Corpo del testo 22"/>
    <w:basedOn w:val="Normale"/>
    <w:rsid w:val="001A2E9F"/>
    <w:pPr>
      <w:widowControl w:val="0"/>
      <w:tabs>
        <w:tab w:val="left" w:pos="0"/>
      </w:tabs>
      <w:overflowPunct w:val="0"/>
      <w:autoSpaceDE w:val="0"/>
      <w:autoSpaceDN w:val="0"/>
      <w:adjustRightInd w:val="0"/>
      <w:spacing w:before="60" w:after="60"/>
      <w:jc w:val="both"/>
      <w:textAlignment w:val="baseline"/>
    </w:pPr>
    <w:rPr>
      <w:rFonts w:ascii="Arial" w:hAnsi="Arial"/>
      <w:sz w:val="20"/>
      <w:szCs w:val="20"/>
    </w:rPr>
  </w:style>
  <w:style w:type="character" w:styleId="Rimandocommento">
    <w:name w:val="annotation reference"/>
    <w:basedOn w:val="Carpredefinitoparagrafo"/>
    <w:rsid w:val="00E620A6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E620A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E620A6"/>
  </w:style>
  <w:style w:type="paragraph" w:styleId="Soggettocommento">
    <w:name w:val="annotation subject"/>
    <w:basedOn w:val="Testocommento"/>
    <w:next w:val="Testocommento"/>
    <w:link w:val="SoggettocommentoCarattere"/>
    <w:rsid w:val="00E620A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E620A6"/>
    <w:rPr>
      <w:b/>
      <w:bCs/>
    </w:rPr>
  </w:style>
  <w:style w:type="paragraph" w:styleId="Paragrafoelenco">
    <w:name w:val="List Paragraph"/>
    <w:basedOn w:val="Normale"/>
    <w:uiPriority w:val="34"/>
    <w:qFormat/>
    <w:rsid w:val="008A4182"/>
    <w:pPr>
      <w:ind w:left="720"/>
      <w:contextualSpacing/>
    </w:pPr>
  </w:style>
  <w:style w:type="paragraph" w:styleId="NormaleWeb">
    <w:name w:val="Normal (Web)"/>
    <w:basedOn w:val="Normale"/>
    <w:rsid w:val="008E26E5"/>
    <w:pPr>
      <w:spacing w:before="100" w:after="100"/>
      <w:jc w:val="left"/>
    </w:pPr>
    <w:rPr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93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apc001@pec.regione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a.basi\Documents\Modelli%20di%20Office%20personalizzati\carta%20int%20SERVIZIO%20DPC029_DGR%20566_2018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 SERVIZIO DPC029_DGR 566_2018.dotx</Template>
  <TotalTime>43</TotalTime>
  <Pages>6</Pages>
  <Words>1561</Words>
  <Characters>8901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AI DIRETTORI REGIONALI PREPOSTI ALLA PROTEZIONE CIVILE</vt:lpstr>
    </vt:vector>
  </TitlesOfParts>
  <Company>Giunta regionale</Company>
  <LinksUpToDate>false</LinksUpToDate>
  <CharactersWithSpaces>10442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DIRETTORI REGIONALI PREPOSTI ALLA PROTEZIONE CIVILE</dc:title>
  <dc:creator>Maria Basi</dc:creator>
  <cp:lastModifiedBy>Maurizio Casciotti</cp:lastModifiedBy>
  <cp:revision>10</cp:revision>
  <cp:lastPrinted>2023-10-18T08:04:00Z</cp:lastPrinted>
  <dcterms:created xsi:type="dcterms:W3CDTF">2022-02-10T08:26:00Z</dcterms:created>
  <dcterms:modified xsi:type="dcterms:W3CDTF">2024-03-27T12:28:00Z</dcterms:modified>
</cp:coreProperties>
</file>